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966" w:rsidRDefault="00260966">
      <w:pPr>
        <w:framePr w:hSpace="142" w:wrap="notBeside" w:vAnchor="text" w:hAnchor="page" w:x="2490" w:y="27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120"/>
        <w:rPr>
          <w:b/>
          <w:sz w:val="28"/>
        </w:rPr>
      </w:pPr>
      <w:r>
        <w:rPr>
          <w:b/>
          <w:sz w:val="28"/>
        </w:rPr>
        <w:t>Classe de 3ème   -  CONTRÔLE DE BIOLOGIE  -  50 mn</w:t>
      </w:r>
    </w:p>
    <w:p w:rsidR="003214E9" w:rsidRDefault="003214E9">
      <w:pPr>
        <w:spacing w:after="120"/>
      </w:pPr>
    </w:p>
    <w:tbl>
      <w:tblPr>
        <w:tblW w:w="93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70" w:type="dxa"/>
          <w:right w:w="70" w:type="dxa"/>
        </w:tblCellMar>
        <w:tblLook w:val="00B7"/>
      </w:tblPr>
      <w:tblGrid>
        <w:gridCol w:w="785"/>
        <w:gridCol w:w="2286"/>
        <w:gridCol w:w="817"/>
        <w:gridCol w:w="3735"/>
        <w:gridCol w:w="1733"/>
      </w:tblGrid>
      <w:tr w:rsidR="003214E9" w:rsidTr="003214E9">
        <w:tc>
          <w:tcPr>
            <w:tcW w:w="785" w:type="dxa"/>
          </w:tcPr>
          <w:p w:rsidR="003214E9" w:rsidRDefault="003214E9" w:rsidP="00260966">
            <w:pPr>
              <w:spacing w:after="120"/>
              <w:jc w:val="center"/>
            </w:pPr>
            <w:r>
              <w:t>Classe</w:t>
            </w:r>
          </w:p>
        </w:tc>
        <w:tc>
          <w:tcPr>
            <w:tcW w:w="2286" w:type="dxa"/>
          </w:tcPr>
          <w:p w:rsidR="003214E9" w:rsidRDefault="003214E9" w:rsidP="00260966">
            <w:pPr>
              <w:spacing w:after="120"/>
              <w:jc w:val="center"/>
            </w:pPr>
            <w:r>
              <w:t>NOM :</w:t>
            </w:r>
          </w:p>
        </w:tc>
        <w:tc>
          <w:tcPr>
            <w:tcW w:w="817" w:type="dxa"/>
          </w:tcPr>
          <w:p w:rsidR="003214E9" w:rsidRDefault="003214E9" w:rsidP="00260966">
            <w:pPr>
              <w:spacing w:after="120"/>
              <w:jc w:val="center"/>
            </w:pPr>
            <w:r>
              <w:t>Note :</w:t>
            </w:r>
          </w:p>
        </w:tc>
        <w:tc>
          <w:tcPr>
            <w:tcW w:w="3735" w:type="dxa"/>
          </w:tcPr>
          <w:p w:rsidR="003214E9" w:rsidRDefault="003214E9" w:rsidP="00260966">
            <w:pPr>
              <w:spacing w:after="120"/>
              <w:jc w:val="center"/>
            </w:pPr>
            <w:r>
              <w:t>Observations :</w:t>
            </w:r>
          </w:p>
        </w:tc>
        <w:tc>
          <w:tcPr>
            <w:tcW w:w="1733" w:type="dxa"/>
          </w:tcPr>
          <w:p w:rsidR="003214E9" w:rsidRDefault="003214E9" w:rsidP="00260966">
            <w:pPr>
              <w:spacing w:after="120"/>
              <w:jc w:val="center"/>
            </w:pPr>
            <w:r>
              <w:t>Signature:</w:t>
            </w:r>
          </w:p>
        </w:tc>
      </w:tr>
      <w:tr w:rsidR="003214E9" w:rsidTr="003214E9">
        <w:trPr>
          <w:trHeight w:val="533"/>
        </w:trPr>
        <w:tc>
          <w:tcPr>
            <w:tcW w:w="785" w:type="dxa"/>
          </w:tcPr>
          <w:p w:rsidR="003214E9" w:rsidRDefault="003214E9" w:rsidP="00260966">
            <w:pPr>
              <w:spacing w:after="120"/>
              <w:jc w:val="center"/>
            </w:pPr>
          </w:p>
        </w:tc>
        <w:tc>
          <w:tcPr>
            <w:tcW w:w="2286" w:type="dxa"/>
          </w:tcPr>
          <w:p w:rsidR="003214E9" w:rsidRDefault="003214E9" w:rsidP="00260966">
            <w:pPr>
              <w:spacing w:after="120"/>
              <w:jc w:val="center"/>
            </w:pPr>
          </w:p>
        </w:tc>
        <w:tc>
          <w:tcPr>
            <w:tcW w:w="817" w:type="dxa"/>
          </w:tcPr>
          <w:p w:rsidR="003214E9" w:rsidRDefault="003214E9" w:rsidP="00260966">
            <w:pPr>
              <w:spacing w:after="120"/>
              <w:jc w:val="center"/>
            </w:pPr>
          </w:p>
        </w:tc>
        <w:tc>
          <w:tcPr>
            <w:tcW w:w="3735" w:type="dxa"/>
          </w:tcPr>
          <w:p w:rsidR="003214E9" w:rsidRDefault="003214E9" w:rsidP="00260966">
            <w:pPr>
              <w:spacing w:after="120"/>
              <w:jc w:val="center"/>
            </w:pPr>
          </w:p>
        </w:tc>
        <w:tc>
          <w:tcPr>
            <w:tcW w:w="1733" w:type="dxa"/>
          </w:tcPr>
          <w:p w:rsidR="003214E9" w:rsidRDefault="003214E9" w:rsidP="00260966">
            <w:pPr>
              <w:spacing w:after="120"/>
              <w:jc w:val="center"/>
            </w:pPr>
          </w:p>
        </w:tc>
      </w:tr>
    </w:tbl>
    <w:p w:rsidR="003214E9" w:rsidRDefault="003214E9">
      <w:pPr>
        <w:spacing w:after="120"/>
      </w:pPr>
    </w:p>
    <w:p w:rsidR="003E22FD" w:rsidRPr="007D17AB" w:rsidRDefault="001709EF">
      <w:pPr>
        <w:spacing w:after="120"/>
        <w:rPr>
          <w:b/>
        </w:rPr>
      </w:pPr>
      <w:r>
        <w:rPr>
          <w:b/>
        </w:rPr>
        <w:t xml:space="preserve">1) </w:t>
      </w:r>
      <w:r w:rsidR="003E22FD" w:rsidRPr="007D17AB">
        <w:rPr>
          <w:b/>
        </w:rPr>
        <w:t>Vrai ou faux…</w:t>
      </w:r>
    </w:p>
    <w:p w:rsidR="003E22FD" w:rsidRDefault="003E22FD">
      <w:pPr>
        <w:spacing w:after="120"/>
      </w:pPr>
      <w:r>
        <w:t xml:space="preserve">Indiquez si les propositions suivantes sont vraies ou fausses et corrigez éventuellement les phrases fausses en </w:t>
      </w:r>
      <w:r w:rsidR="0020454D">
        <w:t xml:space="preserve">signalant en </w:t>
      </w:r>
      <w:r>
        <w:t xml:space="preserve">dessous la </w:t>
      </w:r>
      <w:r w:rsidR="0020454D">
        <w:t xml:space="preserve">bonne </w:t>
      </w:r>
      <w:r>
        <w:t>proposition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02"/>
        <w:gridCol w:w="3201"/>
      </w:tblGrid>
      <w:tr w:rsidR="003E22FD" w:rsidTr="00BB5872">
        <w:tc>
          <w:tcPr>
            <w:tcW w:w="6402" w:type="dxa"/>
          </w:tcPr>
          <w:p w:rsidR="003E22FD" w:rsidRDefault="003E22FD" w:rsidP="00BB5872">
            <w:pPr>
              <w:spacing w:after="120"/>
            </w:pPr>
            <w:r>
              <w:t>Chaque chromosome contient un seul gène.</w:t>
            </w:r>
          </w:p>
        </w:tc>
        <w:tc>
          <w:tcPr>
            <w:tcW w:w="3201" w:type="dxa"/>
          </w:tcPr>
          <w:p w:rsidR="003E22FD" w:rsidRDefault="003E22FD" w:rsidP="00BB5872">
            <w:pPr>
              <w:spacing w:after="120"/>
            </w:pPr>
          </w:p>
        </w:tc>
      </w:tr>
      <w:tr w:rsidR="003E22FD" w:rsidTr="00BB5872">
        <w:tc>
          <w:tcPr>
            <w:tcW w:w="6402" w:type="dxa"/>
          </w:tcPr>
          <w:p w:rsidR="003E22FD" w:rsidRDefault="003E22FD" w:rsidP="00BB5872">
            <w:pPr>
              <w:spacing w:after="120"/>
            </w:pPr>
          </w:p>
        </w:tc>
        <w:tc>
          <w:tcPr>
            <w:tcW w:w="3201" w:type="dxa"/>
          </w:tcPr>
          <w:p w:rsidR="003E22FD" w:rsidRDefault="003E22FD" w:rsidP="00BB5872">
            <w:pPr>
              <w:spacing w:after="120"/>
            </w:pPr>
          </w:p>
        </w:tc>
      </w:tr>
      <w:tr w:rsidR="003E22FD" w:rsidTr="00BB5872">
        <w:tc>
          <w:tcPr>
            <w:tcW w:w="6402" w:type="dxa"/>
          </w:tcPr>
          <w:p w:rsidR="003E22FD" w:rsidRPr="00BB5872" w:rsidRDefault="003E22FD" w:rsidP="003E22FD">
            <w:pPr>
              <w:rPr>
                <w:caps/>
              </w:rPr>
            </w:pPr>
            <w:r>
              <w:t>Tous les chromosomes sont constitués d'ADN.</w:t>
            </w:r>
          </w:p>
        </w:tc>
        <w:tc>
          <w:tcPr>
            <w:tcW w:w="3201" w:type="dxa"/>
          </w:tcPr>
          <w:p w:rsidR="003E22FD" w:rsidRDefault="003E22FD" w:rsidP="00BB5872">
            <w:pPr>
              <w:spacing w:after="120"/>
            </w:pPr>
          </w:p>
        </w:tc>
      </w:tr>
      <w:tr w:rsidR="00D240BA" w:rsidTr="00BB5872">
        <w:tc>
          <w:tcPr>
            <w:tcW w:w="6402" w:type="dxa"/>
          </w:tcPr>
          <w:p w:rsidR="00D240BA" w:rsidRDefault="00D240BA" w:rsidP="00BB5872">
            <w:pPr>
              <w:spacing w:after="120"/>
            </w:pPr>
          </w:p>
        </w:tc>
        <w:tc>
          <w:tcPr>
            <w:tcW w:w="3201" w:type="dxa"/>
          </w:tcPr>
          <w:p w:rsidR="00D240BA" w:rsidRDefault="00D240BA" w:rsidP="00BB5872">
            <w:pPr>
              <w:spacing w:after="120"/>
            </w:pPr>
          </w:p>
        </w:tc>
      </w:tr>
      <w:tr w:rsidR="00D240BA" w:rsidTr="00BB5872">
        <w:tc>
          <w:tcPr>
            <w:tcW w:w="6402" w:type="dxa"/>
          </w:tcPr>
          <w:p w:rsidR="00D240BA" w:rsidRDefault="00D240BA" w:rsidP="00BB5872">
            <w:pPr>
              <w:spacing w:after="120"/>
            </w:pPr>
            <w:r>
              <w:t>Un gène occupe toujours la même place sur le même chromosome chez tout le monde.</w:t>
            </w:r>
          </w:p>
        </w:tc>
        <w:tc>
          <w:tcPr>
            <w:tcW w:w="3201" w:type="dxa"/>
          </w:tcPr>
          <w:p w:rsidR="00D240BA" w:rsidRDefault="00D240BA" w:rsidP="00BB5872">
            <w:pPr>
              <w:spacing w:after="120"/>
            </w:pPr>
          </w:p>
        </w:tc>
      </w:tr>
      <w:tr w:rsidR="00D240BA" w:rsidTr="00BB5872">
        <w:tc>
          <w:tcPr>
            <w:tcW w:w="6402" w:type="dxa"/>
          </w:tcPr>
          <w:p w:rsidR="00D240BA" w:rsidRDefault="00D240BA" w:rsidP="00BB5872">
            <w:pPr>
              <w:spacing w:after="120"/>
            </w:pPr>
          </w:p>
        </w:tc>
        <w:tc>
          <w:tcPr>
            <w:tcW w:w="3201" w:type="dxa"/>
          </w:tcPr>
          <w:p w:rsidR="00D240BA" w:rsidRDefault="00D240BA" w:rsidP="00BB5872">
            <w:pPr>
              <w:spacing w:after="120"/>
            </w:pPr>
          </w:p>
        </w:tc>
      </w:tr>
      <w:tr w:rsidR="003E22FD" w:rsidTr="00BB5872">
        <w:tc>
          <w:tcPr>
            <w:tcW w:w="6402" w:type="dxa"/>
          </w:tcPr>
          <w:p w:rsidR="003E22FD" w:rsidRDefault="00D240BA" w:rsidP="00BB5872">
            <w:pPr>
              <w:spacing w:after="120"/>
            </w:pPr>
            <w:r>
              <w:t>La fécondation permet de réduire le nombre de chromosomes.</w:t>
            </w:r>
          </w:p>
        </w:tc>
        <w:tc>
          <w:tcPr>
            <w:tcW w:w="3201" w:type="dxa"/>
          </w:tcPr>
          <w:p w:rsidR="003E22FD" w:rsidRDefault="003E22FD" w:rsidP="00BB5872">
            <w:pPr>
              <w:spacing w:after="120"/>
            </w:pPr>
          </w:p>
        </w:tc>
      </w:tr>
      <w:tr w:rsidR="003E22FD" w:rsidTr="00BB5872">
        <w:tc>
          <w:tcPr>
            <w:tcW w:w="6402" w:type="dxa"/>
          </w:tcPr>
          <w:p w:rsidR="003E22FD" w:rsidRDefault="003E22FD" w:rsidP="00BB5872">
            <w:pPr>
              <w:spacing w:after="120"/>
            </w:pPr>
          </w:p>
        </w:tc>
        <w:tc>
          <w:tcPr>
            <w:tcW w:w="3201" w:type="dxa"/>
          </w:tcPr>
          <w:p w:rsidR="003E22FD" w:rsidRDefault="003E22FD" w:rsidP="00BB5872">
            <w:pPr>
              <w:spacing w:after="120"/>
            </w:pPr>
          </w:p>
        </w:tc>
      </w:tr>
      <w:tr w:rsidR="003E22FD" w:rsidTr="00BB5872">
        <w:tc>
          <w:tcPr>
            <w:tcW w:w="6402" w:type="dxa"/>
          </w:tcPr>
          <w:p w:rsidR="003E22FD" w:rsidRDefault="00D240BA" w:rsidP="00BB5872">
            <w:pPr>
              <w:spacing w:after="120"/>
            </w:pPr>
            <w:r>
              <w:t>Chaque cellule reproductrice humaine contient 23 paires de chromosomes.</w:t>
            </w:r>
          </w:p>
        </w:tc>
        <w:tc>
          <w:tcPr>
            <w:tcW w:w="3201" w:type="dxa"/>
          </w:tcPr>
          <w:p w:rsidR="003E22FD" w:rsidRDefault="003E22FD" w:rsidP="00BB5872">
            <w:pPr>
              <w:spacing w:after="120"/>
            </w:pPr>
          </w:p>
        </w:tc>
      </w:tr>
      <w:tr w:rsidR="00D240BA" w:rsidTr="00BB5872">
        <w:tc>
          <w:tcPr>
            <w:tcW w:w="6402" w:type="dxa"/>
          </w:tcPr>
          <w:p w:rsidR="00D240BA" w:rsidRDefault="00D240BA" w:rsidP="00BB5872">
            <w:pPr>
              <w:spacing w:after="120"/>
            </w:pPr>
          </w:p>
        </w:tc>
        <w:tc>
          <w:tcPr>
            <w:tcW w:w="3201" w:type="dxa"/>
          </w:tcPr>
          <w:p w:rsidR="00D240BA" w:rsidRDefault="00D240BA" w:rsidP="00BB5872">
            <w:pPr>
              <w:spacing w:after="120"/>
            </w:pPr>
          </w:p>
        </w:tc>
      </w:tr>
      <w:tr w:rsidR="00D240BA" w:rsidTr="00BB5872">
        <w:tc>
          <w:tcPr>
            <w:tcW w:w="6402" w:type="dxa"/>
          </w:tcPr>
          <w:p w:rsidR="00D240BA" w:rsidRDefault="00D240BA" w:rsidP="00540039">
            <w:pPr>
              <w:spacing w:after="120"/>
            </w:pPr>
            <w:r>
              <w:t>Tous les êtres humains possèdent la même information génétique : ils sont tous identiques.</w:t>
            </w:r>
          </w:p>
        </w:tc>
        <w:tc>
          <w:tcPr>
            <w:tcW w:w="3201" w:type="dxa"/>
          </w:tcPr>
          <w:p w:rsidR="00D240BA" w:rsidRDefault="00D240BA" w:rsidP="00BB5872">
            <w:pPr>
              <w:spacing w:after="120"/>
            </w:pPr>
          </w:p>
        </w:tc>
      </w:tr>
      <w:tr w:rsidR="00D240BA" w:rsidTr="00BB5872">
        <w:tc>
          <w:tcPr>
            <w:tcW w:w="6402" w:type="dxa"/>
          </w:tcPr>
          <w:p w:rsidR="00D240BA" w:rsidRDefault="00D240BA" w:rsidP="00BB5872">
            <w:pPr>
              <w:spacing w:after="120"/>
            </w:pPr>
          </w:p>
        </w:tc>
        <w:tc>
          <w:tcPr>
            <w:tcW w:w="3201" w:type="dxa"/>
          </w:tcPr>
          <w:p w:rsidR="00D240BA" w:rsidRDefault="00D240BA" w:rsidP="00BB5872">
            <w:pPr>
              <w:spacing w:after="120"/>
            </w:pPr>
          </w:p>
        </w:tc>
      </w:tr>
      <w:tr w:rsidR="00D240BA" w:rsidTr="00BB5872">
        <w:tc>
          <w:tcPr>
            <w:tcW w:w="6402" w:type="dxa"/>
          </w:tcPr>
          <w:p w:rsidR="00D240BA" w:rsidRDefault="00D240BA" w:rsidP="00BB5872">
            <w:pPr>
              <w:spacing w:after="120"/>
            </w:pPr>
            <w:r>
              <w:t>Pour chaque paire de chromosomes que nous possédons, l'un vient de notre père, l'autre de notre mère.</w:t>
            </w:r>
          </w:p>
        </w:tc>
        <w:tc>
          <w:tcPr>
            <w:tcW w:w="3201" w:type="dxa"/>
          </w:tcPr>
          <w:p w:rsidR="00D240BA" w:rsidRDefault="00D240BA" w:rsidP="00BB5872">
            <w:pPr>
              <w:spacing w:after="120"/>
            </w:pPr>
          </w:p>
        </w:tc>
      </w:tr>
      <w:tr w:rsidR="00D240BA" w:rsidTr="00BB5872">
        <w:tc>
          <w:tcPr>
            <w:tcW w:w="6402" w:type="dxa"/>
          </w:tcPr>
          <w:p w:rsidR="00D240BA" w:rsidRDefault="00D240BA" w:rsidP="00BB5872">
            <w:pPr>
              <w:spacing w:after="120"/>
            </w:pPr>
          </w:p>
        </w:tc>
        <w:tc>
          <w:tcPr>
            <w:tcW w:w="3201" w:type="dxa"/>
          </w:tcPr>
          <w:p w:rsidR="00D240BA" w:rsidRDefault="00D240BA" w:rsidP="00BB5872">
            <w:pPr>
              <w:spacing w:after="120"/>
            </w:pPr>
          </w:p>
        </w:tc>
      </w:tr>
      <w:tr w:rsidR="00540039" w:rsidTr="00BB5872">
        <w:tc>
          <w:tcPr>
            <w:tcW w:w="6402" w:type="dxa"/>
          </w:tcPr>
          <w:p w:rsidR="00540039" w:rsidRDefault="00540039" w:rsidP="00540039">
            <w:pPr>
              <w:spacing w:after="120"/>
            </w:pPr>
            <w:r>
              <w:t>Une conséquence de la méiose est la séparation des chromosomes homologues (de chaque paire).</w:t>
            </w:r>
          </w:p>
        </w:tc>
        <w:tc>
          <w:tcPr>
            <w:tcW w:w="3201" w:type="dxa"/>
          </w:tcPr>
          <w:p w:rsidR="00540039" w:rsidRDefault="00540039" w:rsidP="00BB5872">
            <w:pPr>
              <w:spacing w:after="120"/>
            </w:pPr>
          </w:p>
        </w:tc>
      </w:tr>
      <w:tr w:rsidR="00540039" w:rsidTr="00BB5872">
        <w:tc>
          <w:tcPr>
            <w:tcW w:w="6402" w:type="dxa"/>
          </w:tcPr>
          <w:p w:rsidR="00540039" w:rsidRDefault="00540039" w:rsidP="00BB5872">
            <w:pPr>
              <w:spacing w:after="120"/>
            </w:pPr>
          </w:p>
        </w:tc>
        <w:tc>
          <w:tcPr>
            <w:tcW w:w="3201" w:type="dxa"/>
          </w:tcPr>
          <w:p w:rsidR="00540039" w:rsidRDefault="00540039" w:rsidP="00BB5872">
            <w:pPr>
              <w:spacing w:after="120"/>
            </w:pPr>
          </w:p>
        </w:tc>
      </w:tr>
      <w:tr w:rsidR="00540039" w:rsidTr="00BB5872">
        <w:tc>
          <w:tcPr>
            <w:tcW w:w="6402" w:type="dxa"/>
          </w:tcPr>
          <w:p w:rsidR="00540039" w:rsidRDefault="00540039" w:rsidP="00BB5872">
            <w:pPr>
              <w:spacing w:after="120"/>
            </w:pPr>
            <w:r>
              <w:t>Ce sont les spermatozoïdes qui sont responsables du sexe du futur enfant.</w:t>
            </w:r>
          </w:p>
        </w:tc>
        <w:tc>
          <w:tcPr>
            <w:tcW w:w="3201" w:type="dxa"/>
          </w:tcPr>
          <w:p w:rsidR="00540039" w:rsidRDefault="00540039" w:rsidP="00BB5872">
            <w:pPr>
              <w:spacing w:after="120"/>
            </w:pPr>
          </w:p>
        </w:tc>
      </w:tr>
      <w:tr w:rsidR="00540039" w:rsidTr="00BB5872">
        <w:tc>
          <w:tcPr>
            <w:tcW w:w="6402" w:type="dxa"/>
          </w:tcPr>
          <w:p w:rsidR="00540039" w:rsidRDefault="00540039" w:rsidP="00BB5872">
            <w:pPr>
              <w:spacing w:after="120"/>
            </w:pPr>
          </w:p>
        </w:tc>
        <w:tc>
          <w:tcPr>
            <w:tcW w:w="3201" w:type="dxa"/>
          </w:tcPr>
          <w:p w:rsidR="00540039" w:rsidRDefault="00540039" w:rsidP="00BB5872">
            <w:pPr>
              <w:spacing w:after="120"/>
            </w:pPr>
          </w:p>
        </w:tc>
      </w:tr>
      <w:tr w:rsidR="00540039" w:rsidTr="00BB5872">
        <w:tc>
          <w:tcPr>
            <w:tcW w:w="6402" w:type="dxa"/>
          </w:tcPr>
          <w:p w:rsidR="00540039" w:rsidRDefault="00540039" w:rsidP="00540039">
            <w:pPr>
              <w:spacing w:after="120"/>
            </w:pPr>
            <w:r>
              <w:t>Nous pouvons fabriquer des cellules sexuelles contenant des informations génétiques différentes ; le nombre de combinaisons est infini.</w:t>
            </w:r>
          </w:p>
        </w:tc>
        <w:tc>
          <w:tcPr>
            <w:tcW w:w="3201" w:type="dxa"/>
          </w:tcPr>
          <w:p w:rsidR="00540039" w:rsidRDefault="00540039" w:rsidP="00BB5872">
            <w:pPr>
              <w:spacing w:after="120"/>
            </w:pPr>
          </w:p>
        </w:tc>
      </w:tr>
      <w:tr w:rsidR="00540039" w:rsidTr="00BB5872">
        <w:tc>
          <w:tcPr>
            <w:tcW w:w="6402" w:type="dxa"/>
          </w:tcPr>
          <w:p w:rsidR="00540039" w:rsidRDefault="00540039" w:rsidP="00BB5872">
            <w:pPr>
              <w:spacing w:after="120"/>
            </w:pPr>
          </w:p>
        </w:tc>
        <w:tc>
          <w:tcPr>
            <w:tcW w:w="3201" w:type="dxa"/>
          </w:tcPr>
          <w:p w:rsidR="00540039" w:rsidRDefault="00540039" w:rsidP="00BB5872">
            <w:pPr>
              <w:spacing w:after="120"/>
            </w:pPr>
          </w:p>
        </w:tc>
      </w:tr>
    </w:tbl>
    <w:p w:rsidR="00D240BA" w:rsidRDefault="00D240BA" w:rsidP="00D240BA">
      <w:pPr>
        <w:spacing w:after="120"/>
      </w:pPr>
    </w:p>
    <w:p w:rsidR="006E174A" w:rsidRPr="006E174A" w:rsidRDefault="001709EF" w:rsidP="00D240BA">
      <w:pPr>
        <w:spacing w:after="120"/>
      </w:pPr>
      <w:r>
        <w:rPr>
          <w:b/>
        </w:rPr>
        <w:lastRenderedPageBreak/>
        <w:t xml:space="preserve">2) </w:t>
      </w:r>
      <w:r w:rsidR="006E174A" w:rsidRPr="009B77A7">
        <w:rPr>
          <w:b/>
        </w:rPr>
        <w:t>Schématisez</w:t>
      </w:r>
      <w:r w:rsidR="006E174A" w:rsidRPr="006E174A">
        <w:t xml:space="preserve"> (et légendez) un chromosome après une division cellulaire et avant une autre division cellulaire</w:t>
      </w:r>
    </w:p>
    <w:p w:rsidR="006E174A" w:rsidRPr="006E174A" w:rsidRDefault="006E174A" w:rsidP="00D240BA">
      <w:pPr>
        <w:spacing w:after="120"/>
      </w:pPr>
    </w:p>
    <w:p w:rsidR="006E174A" w:rsidRPr="006E174A" w:rsidRDefault="006E174A" w:rsidP="00D240BA">
      <w:pPr>
        <w:spacing w:after="120"/>
      </w:pPr>
    </w:p>
    <w:p w:rsidR="006E174A" w:rsidRPr="006E174A" w:rsidRDefault="006E174A" w:rsidP="00D240BA">
      <w:pPr>
        <w:spacing w:after="120"/>
      </w:pPr>
    </w:p>
    <w:p w:rsidR="006E174A" w:rsidRDefault="006E174A" w:rsidP="00D240BA">
      <w:pPr>
        <w:spacing w:after="120"/>
      </w:pPr>
    </w:p>
    <w:p w:rsidR="009B77A7" w:rsidRDefault="009B77A7" w:rsidP="00D240BA">
      <w:pPr>
        <w:spacing w:after="120"/>
      </w:pPr>
    </w:p>
    <w:p w:rsidR="009B77A7" w:rsidRDefault="009B77A7" w:rsidP="00D240BA">
      <w:pPr>
        <w:spacing w:after="120"/>
      </w:pPr>
    </w:p>
    <w:p w:rsidR="009B77A7" w:rsidRPr="006E174A" w:rsidRDefault="009B77A7" w:rsidP="00D240BA">
      <w:pPr>
        <w:spacing w:after="120"/>
      </w:pPr>
    </w:p>
    <w:p w:rsidR="006E174A" w:rsidRPr="006E174A" w:rsidRDefault="006E174A" w:rsidP="00D240BA">
      <w:pPr>
        <w:spacing w:after="120"/>
      </w:pPr>
    </w:p>
    <w:p w:rsidR="006E174A" w:rsidRPr="006E174A" w:rsidRDefault="006E174A" w:rsidP="00D240BA">
      <w:pPr>
        <w:spacing w:after="120"/>
      </w:pPr>
    </w:p>
    <w:p w:rsidR="006E174A" w:rsidRPr="006E174A" w:rsidRDefault="006E174A" w:rsidP="00D240BA">
      <w:pPr>
        <w:spacing w:after="120"/>
      </w:pPr>
    </w:p>
    <w:p w:rsidR="006E174A" w:rsidRPr="006E174A" w:rsidRDefault="006E174A" w:rsidP="00D240BA">
      <w:pPr>
        <w:spacing w:after="120"/>
      </w:pPr>
    </w:p>
    <w:p w:rsidR="006E174A" w:rsidRPr="006E174A" w:rsidRDefault="006E174A" w:rsidP="00D240BA">
      <w:pPr>
        <w:spacing w:after="120"/>
      </w:pPr>
    </w:p>
    <w:p w:rsidR="00D240BA" w:rsidRPr="007D17AB" w:rsidRDefault="001709EF" w:rsidP="00D240BA">
      <w:pPr>
        <w:spacing w:after="120"/>
        <w:rPr>
          <w:b/>
        </w:rPr>
      </w:pPr>
      <w:r>
        <w:rPr>
          <w:b/>
        </w:rPr>
        <w:t xml:space="preserve">3) </w:t>
      </w:r>
      <w:r w:rsidR="007D17AB" w:rsidRPr="007D17AB">
        <w:rPr>
          <w:b/>
        </w:rPr>
        <w:t>Travaux pratiques</w:t>
      </w:r>
    </w:p>
    <w:p w:rsidR="007D17AB" w:rsidRDefault="007D17AB" w:rsidP="007D17AB">
      <w:r>
        <w:t>a) Légendez le document ci-dessous (donnez un nom aux figures que vous reconnaissez).</w:t>
      </w:r>
    </w:p>
    <w:p w:rsidR="007D17AB" w:rsidRDefault="00D71311" w:rsidP="007D17AB">
      <w:pPr>
        <w:pStyle w:val="En-tte"/>
        <w:tabs>
          <w:tab w:val="clear" w:pos="4536"/>
          <w:tab w:val="clear" w:pos="9072"/>
        </w:tabs>
        <w:jc w:val="center"/>
        <w:rPr>
          <w:lang w:val="en-GB"/>
        </w:rPr>
      </w:pPr>
      <w:r w:rsidRPr="00691FEA">
        <w:rPr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1.95pt;height:368.9pt">
            <v:imagedata r:id="rId8" o:title=""/>
          </v:shape>
        </w:pict>
      </w:r>
    </w:p>
    <w:p w:rsidR="007D17AB" w:rsidRDefault="007D17AB" w:rsidP="007D17AB">
      <w:pPr>
        <w:pStyle w:val="En-tte"/>
        <w:tabs>
          <w:tab w:val="clear" w:pos="4536"/>
          <w:tab w:val="clear" w:pos="9072"/>
        </w:tabs>
        <w:jc w:val="center"/>
        <w:rPr>
          <w:lang w:val="en-GB"/>
        </w:rPr>
      </w:pPr>
    </w:p>
    <w:p w:rsidR="007D17AB" w:rsidRDefault="007D17AB" w:rsidP="007D17AB">
      <w:pPr>
        <w:pStyle w:val="En-tte"/>
        <w:tabs>
          <w:tab w:val="clear" w:pos="4536"/>
          <w:tab w:val="clear" w:pos="9072"/>
        </w:tabs>
        <w:jc w:val="center"/>
      </w:pPr>
      <w:r>
        <w:t>Titre de ce document :……………………………………………</w:t>
      </w:r>
    </w:p>
    <w:p w:rsidR="007D17AB" w:rsidRDefault="007D17AB" w:rsidP="007D17AB">
      <w:pPr>
        <w:pStyle w:val="En-tte"/>
        <w:tabs>
          <w:tab w:val="clear" w:pos="4536"/>
          <w:tab w:val="clear" w:pos="9072"/>
        </w:tabs>
        <w:jc w:val="center"/>
      </w:pPr>
    </w:p>
    <w:p w:rsidR="007D17AB" w:rsidRDefault="001709EF" w:rsidP="007D17AB">
      <w:pPr>
        <w:pStyle w:val="En-tte"/>
        <w:tabs>
          <w:tab w:val="clear" w:pos="4536"/>
          <w:tab w:val="clear" w:pos="9072"/>
        </w:tabs>
        <w:jc w:val="center"/>
      </w:pPr>
      <w:r>
        <w:lastRenderedPageBreak/>
        <w:t xml:space="preserve">b) </w:t>
      </w:r>
      <w:r w:rsidR="007D17AB">
        <w:t>Schématisez et décrivez les étapes du phénomène illustré (¢ animale avec 4 chromosomes) :</w:t>
      </w:r>
    </w:p>
    <w:p w:rsidR="007D17AB" w:rsidRDefault="007D17AB" w:rsidP="007D17AB">
      <w:pPr>
        <w:pStyle w:val="En-tte"/>
        <w:tabs>
          <w:tab w:val="clear" w:pos="4536"/>
          <w:tab w:val="clear" w:pos="9072"/>
        </w:tabs>
        <w:sectPr w:rsidR="007D17AB" w:rsidSect="001709EF">
          <w:headerReference w:type="default" r:id="rId9"/>
          <w:type w:val="continuous"/>
          <w:pgSz w:w="11907" w:h="16840" w:code="9"/>
          <w:pgMar w:top="1134" w:right="1134" w:bottom="1135" w:left="1134" w:header="567" w:footer="567" w:gutter="0"/>
          <w:cols w:space="720"/>
          <w:noEndnote/>
        </w:sectPr>
      </w:pPr>
      <w:r>
        <w:object w:dxaOrig="10051" w:dyaOrig="2808">
          <v:shape id="_x0000_i1026" type="#_x0000_t75" style="width:502.75pt;height:140.2pt" o:ole="">
            <v:imagedata r:id="rId10" o:title=""/>
          </v:shape>
          <o:OLEObject Type="Embed" ProgID="Excel.Sheet.8" ShapeID="_x0000_i1026" DrawAspect="Content" ObjectID="_1445188564" r:id="rId11"/>
        </w:object>
      </w:r>
    </w:p>
    <w:p w:rsidR="007D17AB" w:rsidRDefault="007D17AB" w:rsidP="007D17AB">
      <w:pPr>
        <w:pStyle w:val="En-tte"/>
        <w:tabs>
          <w:tab w:val="clear" w:pos="4536"/>
          <w:tab w:val="clear" w:pos="9072"/>
        </w:tabs>
        <w:ind w:right="-249"/>
      </w:pPr>
    </w:p>
    <w:p w:rsidR="009B77A7" w:rsidRDefault="009B77A7" w:rsidP="007D17AB">
      <w:pPr>
        <w:pStyle w:val="En-tte"/>
        <w:tabs>
          <w:tab w:val="clear" w:pos="4536"/>
          <w:tab w:val="clear" w:pos="9072"/>
        </w:tabs>
        <w:ind w:right="-249"/>
        <w:sectPr w:rsidR="009B77A7" w:rsidSect="00D240BA">
          <w:headerReference w:type="default" r:id="rId12"/>
          <w:type w:val="continuous"/>
          <w:pgSz w:w="11907" w:h="16840" w:code="9"/>
          <w:pgMar w:top="1134" w:right="1080" w:bottom="993" w:left="1080" w:header="567" w:footer="567" w:gutter="284"/>
          <w:cols w:space="720"/>
          <w:noEndnote/>
          <w:docGrid w:linePitch="326"/>
        </w:sectPr>
      </w:pPr>
    </w:p>
    <w:p w:rsidR="007D17AB" w:rsidRDefault="00BD32A1" w:rsidP="007D17AB">
      <w:pPr>
        <w:pStyle w:val="En-tte"/>
        <w:tabs>
          <w:tab w:val="clear" w:pos="4536"/>
          <w:tab w:val="clear" w:pos="9072"/>
        </w:tabs>
        <w:ind w:left="-142" w:right="-249"/>
      </w:pPr>
      <w:r>
        <w:lastRenderedPageBreak/>
        <w:t xml:space="preserve">c) </w:t>
      </w:r>
    </w:p>
    <w:p w:rsidR="007D17AB" w:rsidRDefault="007D17AB" w:rsidP="007D17AB">
      <w:pPr>
        <w:pStyle w:val="En-tte"/>
        <w:tabs>
          <w:tab w:val="clear" w:pos="4536"/>
          <w:tab w:val="clear" w:pos="9072"/>
        </w:tabs>
        <w:ind w:left="-142" w:right="-249"/>
      </w:pPr>
      <w:r>
        <w:t>………………………</w:t>
      </w:r>
    </w:p>
    <w:p w:rsidR="007D17AB" w:rsidRDefault="007D17AB" w:rsidP="007D17AB">
      <w:pPr>
        <w:pStyle w:val="En-tte"/>
        <w:tabs>
          <w:tab w:val="clear" w:pos="4536"/>
          <w:tab w:val="clear" w:pos="9072"/>
        </w:tabs>
        <w:ind w:left="-142" w:right="-249"/>
      </w:pPr>
      <w:r>
        <w:t>………………………</w:t>
      </w:r>
    </w:p>
    <w:p w:rsidR="007D17AB" w:rsidRDefault="007D17AB" w:rsidP="007D17AB">
      <w:pPr>
        <w:pStyle w:val="En-tte"/>
        <w:tabs>
          <w:tab w:val="clear" w:pos="4536"/>
          <w:tab w:val="clear" w:pos="9072"/>
        </w:tabs>
        <w:ind w:left="-142" w:right="-249"/>
      </w:pPr>
      <w:r>
        <w:t>………………………</w:t>
      </w:r>
    </w:p>
    <w:p w:rsidR="007D17AB" w:rsidRDefault="007D17AB" w:rsidP="007D17AB">
      <w:pPr>
        <w:pStyle w:val="En-tte"/>
        <w:tabs>
          <w:tab w:val="clear" w:pos="4536"/>
          <w:tab w:val="clear" w:pos="9072"/>
        </w:tabs>
        <w:ind w:left="-142" w:right="-249"/>
      </w:pPr>
      <w:r>
        <w:t>………………………</w:t>
      </w:r>
    </w:p>
    <w:p w:rsidR="007D17AB" w:rsidRDefault="007D17AB" w:rsidP="007D17AB">
      <w:pPr>
        <w:pStyle w:val="En-tte"/>
        <w:tabs>
          <w:tab w:val="clear" w:pos="4536"/>
          <w:tab w:val="clear" w:pos="9072"/>
        </w:tabs>
        <w:ind w:left="-142" w:right="-249"/>
      </w:pPr>
    </w:p>
    <w:p w:rsidR="007D17AB" w:rsidRDefault="007D17AB" w:rsidP="007D17AB">
      <w:pPr>
        <w:pStyle w:val="En-tte"/>
        <w:tabs>
          <w:tab w:val="clear" w:pos="4536"/>
          <w:tab w:val="clear" w:pos="9072"/>
        </w:tabs>
        <w:ind w:left="-142" w:right="-249"/>
      </w:pPr>
      <w:r>
        <w:t>………………………</w:t>
      </w:r>
    </w:p>
    <w:p w:rsidR="007D17AB" w:rsidRDefault="007D17AB" w:rsidP="007D17AB">
      <w:pPr>
        <w:pStyle w:val="En-tte"/>
        <w:tabs>
          <w:tab w:val="clear" w:pos="4536"/>
          <w:tab w:val="clear" w:pos="9072"/>
        </w:tabs>
        <w:ind w:left="-142" w:right="-249"/>
      </w:pPr>
      <w:r>
        <w:t>………………………</w:t>
      </w:r>
    </w:p>
    <w:p w:rsidR="007D17AB" w:rsidRDefault="007D17AB" w:rsidP="007D17AB">
      <w:pPr>
        <w:pStyle w:val="En-tte"/>
        <w:tabs>
          <w:tab w:val="clear" w:pos="4536"/>
          <w:tab w:val="clear" w:pos="9072"/>
        </w:tabs>
        <w:ind w:left="-142" w:right="-249"/>
      </w:pPr>
      <w:r>
        <w:t>………………………</w:t>
      </w:r>
    </w:p>
    <w:p w:rsidR="007D17AB" w:rsidRDefault="007D17AB" w:rsidP="007D17AB">
      <w:pPr>
        <w:pStyle w:val="En-tte"/>
        <w:tabs>
          <w:tab w:val="clear" w:pos="4536"/>
          <w:tab w:val="clear" w:pos="9072"/>
        </w:tabs>
        <w:ind w:left="-142" w:right="-249"/>
      </w:pPr>
      <w:r>
        <w:t>………………………</w:t>
      </w:r>
    </w:p>
    <w:p w:rsidR="007D17AB" w:rsidRDefault="007D17AB" w:rsidP="007D17AB">
      <w:pPr>
        <w:pStyle w:val="En-tte"/>
        <w:tabs>
          <w:tab w:val="clear" w:pos="4536"/>
          <w:tab w:val="clear" w:pos="9072"/>
        </w:tabs>
        <w:ind w:left="-142" w:right="-249"/>
      </w:pPr>
    </w:p>
    <w:p w:rsidR="007D17AB" w:rsidRDefault="007D17AB" w:rsidP="007D17AB">
      <w:pPr>
        <w:pStyle w:val="En-tte"/>
        <w:tabs>
          <w:tab w:val="clear" w:pos="4536"/>
          <w:tab w:val="clear" w:pos="9072"/>
        </w:tabs>
        <w:ind w:left="-142" w:right="-249"/>
      </w:pPr>
      <w:r>
        <w:t>………………………</w:t>
      </w:r>
    </w:p>
    <w:p w:rsidR="007D17AB" w:rsidRDefault="007D17AB" w:rsidP="007D17AB">
      <w:pPr>
        <w:pStyle w:val="En-tte"/>
        <w:tabs>
          <w:tab w:val="clear" w:pos="4536"/>
          <w:tab w:val="clear" w:pos="9072"/>
        </w:tabs>
        <w:ind w:left="-142" w:right="-249"/>
      </w:pPr>
      <w:r>
        <w:t>………………………</w:t>
      </w:r>
    </w:p>
    <w:p w:rsidR="007D17AB" w:rsidRDefault="007D17AB" w:rsidP="007D17AB">
      <w:pPr>
        <w:pStyle w:val="En-tte"/>
        <w:tabs>
          <w:tab w:val="clear" w:pos="4536"/>
          <w:tab w:val="clear" w:pos="9072"/>
        </w:tabs>
        <w:ind w:left="-142" w:right="-249"/>
      </w:pPr>
      <w:r>
        <w:t>………………………</w:t>
      </w:r>
    </w:p>
    <w:p w:rsidR="007D17AB" w:rsidRDefault="007D17AB" w:rsidP="007D17AB">
      <w:pPr>
        <w:pStyle w:val="En-tte"/>
        <w:tabs>
          <w:tab w:val="clear" w:pos="4536"/>
          <w:tab w:val="clear" w:pos="9072"/>
        </w:tabs>
        <w:ind w:left="-142" w:right="-249"/>
      </w:pPr>
      <w:r>
        <w:t>………………………</w:t>
      </w:r>
    </w:p>
    <w:p w:rsidR="007D17AB" w:rsidRDefault="007D17AB" w:rsidP="007D17AB">
      <w:pPr>
        <w:pStyle w:val="En-tte"/>
        <w:tabs>
          <w:tab w:val="clear" w:pos="4536"/>
          <w:tab w:val="clear" w:pos="9072"/>
        </w:tabs>
        <w:ind w:left="-142" w:right="-249"/>
      </w:pPr>
    </w:p>
    <w:p w:rsidR="007D17AB" w:rsidRDefault="007D17AB" w:rsidP="007D17AB">
      <w:pPr>
        <w:pStyle w:val="En-tte"/>
        <w:tabs>
          <w:tab w:val="clear" w:pos="4536"/>
          <w:tab w:val="clear" w:pos="9072"/>
        </w:tabs>
        <w:ind w:left="-142" w:right="-249"/>
      </w:pPr>
      <w:r>
        <w:t>………………………</w:t>
      </w:r>
    </w:p>
    <w:p w:rsidR="007D17AB" w:rsidRDefault="007D17AB" w:rsidP="007D17AB">
      <w:pPr>
        <w:pStyle w:val="En-tte"/>
        <w:tabs>
          <w:tab w:val="clear" w:pos="4536"/>
          <w:tab w:val="clear" w:pos="9072"/>
        </w:tabs>
        <w:ind w:left="-142" w:right="-249"/>
      </w:pPr>
      <w:r>
        <w:t>………………………</w:t>
      </w:r>
    </w:p>
    <w:p w:rsidR="007D17AB" w:rsidRDefault="007D17AB" w:rsidP="007D17AB">
      <w:pPr>
        <w:pStyle w:val="En-tte"/>
        <w:tabs>
          <w:tab w:val="clear" w:pos="4536"/>
          <w:tab w:val="clear" w:pos="9072"/>
        </w:tabs>
        <w:ind w:left="-142" w:right="-249"/>
      </w:pPr>
      <w:r>
        <w:t>………………………</w:t>
      </w:r>
    </w:p>
    <w:p w:rsidR="007D17AB" w:rsidRDefault="007D17AB" w:rsidP="007D17AB">
      <w:pPr>
        <w:pStyle w:val="En-tte"/>
        <w:tabs>
          <w:tab w:val="clear" w:pos="4536"/>
          <w:tab w:val="clear" w:pos="9072"/>
        </w:tabs>
        <w:ind w:left="-142" w:right="-249"/>
      </w:pPr>
      <w:r>
        <w:t>………………………</w:t>
      </w:r>
    </w:p>
    <w:p w:rsidR="007D17AB" w:rsidRDefault="007D17AB" w:rsidP="007D17AB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  <w:ind w:left="-142"/>
        <w:sectPr w:rsidR="007D17AB" w:rsidSect="007D17AB">
          <w:type w:val="continuous"/>
          <w:pgSz w:w="11907" w:h="16840" w:code="9"/>
          <w:pgMar w:top="1134" w:right="850" w:bottom="993" w:left="1080" w:header="567" w:footer="567" w:gutter="284"/>
          <w:cols w:num="4" w:space="720"/>
          <w:noEndnote/>
          <w:docGrid w:linePitch="326"/>
        </w:sectPr>
      </w:pPr>
    </w:p>
    <w:p w:rsidR="00B54DDD" w:rsidRDefault="00B54DDD" w:rsidP="002743AE">
      <w:pPr>
        <w:spacing w:after="120"/>
      </w:pPr>
    </w:p>
    <w:p w:rsidR="001709EF" w:rsidRPr="007D17AB" w:rsidRDefault="001709EF" w:rsidP="001709EF">
      <w:pPr>
        <w:spacing w:after="120"/>
        <w:rPr>
          <w:b/>
        </w:rPr>
      </w:pPr>
      <w:r>
        <w:rPr>
          <w:b/>
        </w:rPr>
        <w:t xml:space="preserve">4) </w:t>
      </w:r>
      <w:r w:rsidRPr="007D17AB">
        <w:rPr>
          <w:b/>
        </w:rPr>
        <w:t>Travaux pratiques</w:t>
      </w:r>
      <w:r>
        <w:rPr>
          <w:b/>
        </w:rPr>
        <w:t xml:space="preserve"> (suite)</w:t>
      </w:r>
    </w:p>
    <w:p w:rsidR="009B77A7" w:rsidRDefault="009B77A7" w:rsidP="009B77A7">
      <w:pPr>
        <w:spacing w:after="120"/>
        <w:ind w:hanging="426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6" type="#_x0000_t32" style="position:absolute;left:0;text-align:left;margin-left:363.85pt;margin-top:50.7pt;width:97.5pt;height:26.75pt;flip:y;z-index:4" o:connectortype="straight"/>
        </w:pict>
      </w:r>
      <w:r>
        <w:rPr>
          <w:noProof/>
        </w:rPr>
        <w:pict>
          <v:shape id="_x0000_s1085" type="#_x0000_t32" style="position:absolute;left:0;text-align:left;margin-left:356.85pt;margin-top:46.9pt;width:119.15pt;height:30.55pt;z-index:3" o:connectortype="straight"/>
        </w:pict>
      </w:r>
      <w:r w:rsidRPr="009B77A7">
        <w:pict>
          <v:shape id="_x0000_i1028" type="#_x0000_t75" style="width:501.45pt;height:121.05pt">
            <v:imagedata r:id="rId13" o:title="053" croptop="3044f" cropbottom="53179f" cropleft="7771f" cropright="4843f"/>
          </v:shape>
        </w:pict>
      </w:r>
    </w:p>
    <w:p w:rsidR="009B77A7" w:rsidRDefault="009B77A7" w:rsidP="009B77A7">
      <w:pPr>
        <w:spacing w:after="120"/>
        <w:ind w:hanging="426"/>
      </w:pPr>
    </w:p>
    <w:p w:rsidR="009B77A7" w:rsidRDefault="009B77A7" w:rsidP="009B77A7">
      <w:pPr>
        <w:spacing w:after="120"/>
        <w:ind w:hanging="426"/>
      </w:pPr>
      <w:r>
        <w:t>a) ……………………………………………………………………………………………………………</w:t>
      </w:r>
    </w:p>
    <w:p w:rsidR="009B77A7" w:rsidRDefault="009B77A7" w:rsidP="009B77A7">
      <w:pPr>
        <w:spacing w:after="120"/>
        <w:ind w:hanging="426"/>
      </w:pPr>
      <w:r>
        <w:t>c) ……………………………………………………………………………………………………….......</w:t>
      </w:r>
    </w:p>
    <w:p w:rsidR="009B77A7" w:rsidRDefault="009B77A7" w:rsidP="009B77A7">
      <w:pPr>
        <w:spacing w:after="120"/>
        <w:ind w:hanging="426"/>
      </w:pPr>
      <w:r>
        <w:t>………………………………………………………………………………………………………………</w:t>
      </w:r>
    </w:p>
    <w:p w:rsidR="009B77A7" w:rsidRDefault="009B77A7" w:rsidP="009B77A7">
      <w:pPr>
        <w:spacing w:after="120"/>
        <w:ind w:hanging="426"/>
      </w:pPr>
      <w:r>
        <w:t>………………………………………………………………………………………………………………</w:t>
      </w:r>
    </w:p>
    <w:p w:rsidR="009B77A7" w:rsidRDefault="009B77A7" w:rsidP="009B77A7">
      <w:pPr>
        <w:spacing w:after="120"/>
        <w:ind w:hanging="426"/>
      </w:pPr>
      <w:r>
        <w:t>………………………………………………………………………………………………………………</w:t>
      </w:r>
    </w:p>
    <w:p w:rsidR="009B77A7" w:rsidRDefault="009B77A7" w:rsidP="009B77A7">
      <w:pPr>
        <w:spacing w:after="120"/>
        <w:ind w:hanging="426"/>
      </w:pPr>
    </w:p>
    <w:p w:rsidR="00FE548D" w:rsidRDefault="001709EF" w:rsidP="00FE548D">
      <w:pPr>
        <w:spacing w:after="120"/>
        <w:rPr>
          <w:b/>
        </w:rPr>
      </w:pPr>
      <w:r>
        <w:rPr>
          <w:b/>
        </w:rPr>
        <w:t xml:space="preserve">5) </w:t>
      </w:r>
      <w:r w:rsidR="00FE548D">
        <w:rPr>
          <w:b/>
        </w:rPr>
        <w:t>Caryotypes</w:t>
      </w:r>
    </w:p>
    <w:p w:rsidR="00FE548D" w:rsidRDefault="00FE548D" w:rsidP="00FE548D">
      <w:pPr>
        <w:spacing w:after="120"/>
        <w:ind w:left="-426"/>
      </w:pPr>
      <w:r w:rsidRPr="00FE548D">
        <w:t>Les caryotypes ci-dessous ont été réalisés dans des cellules sexuelles.</w:t>
      </w:r>
    </w:p>
    <w:p w:rsidR="00FE548D" w:rsidRDefault="00FE548D" w:rsidP="00FE548D">
      <w:pPr>
        <w:spacing w:after="120"/>
        <w:ind w:left="-426"/>
      </w:pPr>
      <w:r>
        <w:t>Quelles différences majeures avec un caryotype de cellule normale permet effectivement de dire qu'il s'agit bien de caryotype de cellules sexuelles ?</w:t>
      </w:r>
    </w:p>
    <w:p w:rsidR="00FE548D" w:rsidRDefault="00FE548D" w:rsidP="00FE548D">
      <w:pPr>
        <w:spacing w:after="120"/>
        <w:ind w:hanging="426"/>
      </w:pPr>
      <w:r>
        <w:t>………………………………………………………………………………………………………………</w:t>
      </w:r>
    </w:p>
    <w:p w:rsidR="00FE548D" w:rsidRDefault="00FE548D" w:rsidP="00FE548D">
      <w:pPr>
        <w:spacing w:after="120"/>
        <w:ind w:hanging="426"/>
      </w:pPr>
      <w:r>
        <w:t>………………………………………………………………………………………………………………</w:t>
      </w:r>
    </w:p>
    <w:p w:rsidR="00FE548D" w:rsidRDefault="00FE548D" w:rsidP="00FE548D">
      <w:pPr>
        <w:spacing w:after="120"/>
        <w:ind w:hanging="426"/>
      </w:pPr>
      <w:r>
        <w:t>………………………………………………………………………………………………………………</w:t>
      </w:r>
    </w:p>
    <w:p w:rsidR="00FE548D" w:rsidRDefault="00FE548D" w:rsidP="00FE548D">
      <w:pPr>
        <w:spacing w:after="120"/>
        <w:ind w:hanging="426"/>
      </w:pPr>
      <w:r>
        <w:t>………………………………………………………………………………………………………………</w:t>
      </w:r>
    </w:p>
    <w:p w:rsidR="00FE548D" w:rsidRDefault="00FE548D" w:rsidP="009B77A7">
      <w:pPr>
        <w:spacing w:after="120"/>
        <w:ind w:hanging="426"/>
      </w:pPr>
      <w:r>
        <w:t>………………………………………………………………………………………………………………</w:t>
      </w:r>
    </w:p>
    <w:p w:rsidR="009B77A7" w:rsidRDefault="009B77A7" w:rsidP="009B77A7">
      <w:pPr>
        <w:spacing w:after="120"/>
        <w:ind w:hanging="426"/>
      </w:pPr>
      <w:r w:rsidRPr="009B77A7">
        <w:lastRenderedPageBreak/>
        <w:pict>
          <v:shape id="_x0000_i1029" type="#_x0000_t75" style="width:504.65pt;height:281pt">
            <v:imagedata r:id="rId14" o:title="056" croptop="35968f" cropbottom="7689f" cropleft="7230f" cropright="4297f"/>
          </v:shape>
        </w:pict>
      </w:r>
    </w:p>
    <w:p w:rsidR="001709EF" w:rsidRDefault="001709EF" w:rsidP="009B77A7">
      <w:pPr>
        <w:spacing w:after="120"/>
        <w:ind w:hanging="426"/>
      </w:pPr>
    </w:p>
    <w:p w:rsidR="001709EF" w:rsidRDefault="001709EF" w:rsidP="009B77A7">
      <w:pPr>
        <w:spacing w:after="120"/>
        <w:ind w:hanging="426"/>
      </w:pPr>
    </w:p>
    <w:p w:rsidR="001709EF" w:rsidRDefault="001709EF" w:rsidP="001709EF">
      <w:pPr>
        <w:spacing w:after="120"/>
        <w:rPr>
          <w:b/>
        </w:rPr>
      </w:pPr>
      <w:r>
        <w:rPr>
          <w:b/>
        </w:rPr>
        <w:t>6) Caryotype anormal</w:t>
      </w:r>
    </w:p>
    <w:p w:rsidR="009B77A7" w:rsidRDefault="001709EF" w:rsidP="009B77A7">
      <w:pPr>
        <w:spacing w:after="120"/>
        <w:ind w:hanging="426"/>
      </w:pPr>
      <w:r w:rsidRPr="00FE548D">
        <w:pict>
          <v:shape id="_x0000_i1030" type="#_x0000_t75" style="width:509.1pt;height:232.55pt">
            <v:imagedata r:id="rId15" o:title="066" croptop="27358f" cropbottom="19915f" cropleft="4597f" cropright="5896f"/>
          </v:shape>
        </w:pict>
      </w:r>
    </w:p>
    <w:p w:rsidR="001709EF" w:rsidRDefault="001709EF" w:rsidP="001709EF">
      <w:pPr>
        <w:spacing w:after="120"/>
        <w:ind w:hanging="426"/>
      </w:pPr>
      <w:r>
        <w:t>a) ……………………………………………………………………………………………………………</w:t>
      </w:r>
    </w:p>
    <w:p w:rsidR="001709EF" w:rsidRDefault="001709EF" w:rsidP="001709EF">
      <w:pPr>
        <w:spacing w:after="120"/>
        <w:ind w:hanging="426"/>
      </w:pPr>
      <w:r>
        <w:t>………………………………………………………………………………………………………………</w:t>
      </w:r>
    </w:p>
    <w:p w:rsidR="001709EF" w:rsidRDefault="001709EF" w:rsidP="001709EF">
      <w:pPr>
        <w:spacing w:after="120"/>
        <w:ind w:hanging="426"/>
      </w:pPr>
      <w:r>
        <w:t>b) ……………………………………………………………………………………………………………</w:t>
      </w:r>
    </w:p>
    <w:p w:rsidR="001709EF" w:rsidRDefault="001709EF" w:rsidP="001709EF">
      <w:pPr>
        <w:spacing w:after="120"/>
        <w:ind w:hanging="426"/>
      </w:pPr>
      <w:r>
        <w:t>………………………………………………………………………………………………………………</w:t>
      </w:r>
    </w:p>
    <w:p w:rsidR="001709EF" w:rsidRDefault="001709EF" w:rsidP="001709EF">
      <w:pPr>
        <w:spacing w:after="120"/>
        <w:ind w:hanging="426"/>
      </w:pPr>
      <w:r>
        <w:t xml:space="preserve">c) </w:t>
      </w:r>
    </w:p>
    <w:p w:rsidR="001709EF" w:rsidRDefault="001709EF" w:rsidP="001709EF">
      <w:pPr>
        <w:spacing w:after="120"/>
        <w:ind w:hanging="426"/>
      </w:pPr>
    </w:p>
    <w:p w:rsidR="001709EF" w:rsidRDefault="001709EF" w:rsidP="001709EF">
      <w:pPr>
        <w:spacing w:after="120"/>
        <w:ind w:hanging="426"/>
      </w:pPr>
    </w:p>
    <w:p w:rsidR="001709EF" w:rsidRDefault="001709EF" w:rsidP="001709EF">
      <w:pPr>
        <w:spacing w:after="120"/>
        <w:ind w:hanging="426"/>
      </w:pPr>
    </w:p>
    <w:p w:rsidR="001709EF" w:rsidRDefault="001709EF" w:rsidP="001709EF">
      <w:pPr>
        <w:spacing w:after="120"/>
        <w:ind w:hanging="426"/>
      </w:pPr>
      <w:r>
        <w:lastRenderedPageBreak/>
        <w:t>d) ……………………………………………………………………………………………………………</w:t>
      </w:r>
    </w:p>
    <w:p w:rsidR="001709EF" w:rsidRDefault="001709EF" w:rsidP="001709EF">
      <w:pPr>
        <w:spacing w:after="120"/>
        <w:ind w:hanging="426"/>
      </w:pPr>
      <w:r>
        <w:t>………………………………………………………………………………………………………………</w:t>
      </w:r>
    </w:p>
    <w:p w:rsidR="001709EF" w:rsidRDefault="001709EF" w:rsidP="001709EF">
      <w:pPr>
        <w:spacing w:after="120"/>
        <w:ind w:hanging="426"/>
      </w:pPr>
      <w:r>
        <w:t>………………………………………………………………………………………………………………</w:t>
      </w:r>
    </w:p>
    <w:p w:rsidR="001709EF" w:rsidRDefault="001709EF" w:rsidP="001709EF">
      <w:pPr>
        <w:spacing w:after="120"/>
        <w:ind w:hanging="426"/>
      </w:pPr>
      <w:r>
        <w:t>………………………………………………………………………………………………………………</w:t>
      </w:r>
    </w:p>
    <w:p w:rsidR="001709EF" w:rsidRDefault="001709EF" w:rsidP="009B77A7">
      <w:pPr>
        <w:spacing w:after="120"/>
        <w:ind w:hanging="426"/>
      </w:pPr>
    </w:p>
    <w:p w:rsidR="001709EF" w:rsidRDefault="001709EF" w:rsidP="009B77A7">
      <w:pPr>
        <w:spacing w:after="120"/>
        <w:ind w:hanging="426"/>
      </w:pPr>
    </w:p>
    <w:p w:rsidR="001709EF" w:rsidRDefault="001709EF" w:rsidP="009B77A7">
      <w:pPr>
        <w:spacing w:after="120"/>
        <w:ind w:hanging="426"/>
      </w:pPr>
    </w:p>
    <w:p w:rsidR="001709EF" w:rsidRDefault="001709EF" w:rsidP="001709EF">
      <w:pPr>
        <w:spacing w:after="120"/>
        <w:rPr>
          <w:b/>
        </w:rPr>
      </w:pPr>
      <w:r>
        <w:rPr>
          <w:b/>
        </w:rPr>
        <w:t>7) La mucoviscidose</w:t>
      </w:r>
    </w:p>
    <w:p w:rsidR="00482F49" w:rsidRDefault="00691FEA" w:rsidP="002743AE">
      <w:pPr>
        <w:spacing w:after="120"/>
      </w:pPr>
      <w:r>
        <w:rPr>
          <w:noProof/>
        </w:rPr>
        <w:pict>
          <v:shape id="_x0000_s1080" type="#_x0000_t32" style="position:absolute;left:0;text-align:left;margin-left:21.05pt;margin-top:75.8pt;width:240.85pt;height:50.95pt;flip:y;z-index:2" o:connectortype="straight"/>
        </w:pict>
      </w:r>
      <w:r>
        <w:rPr>
          <w:noProof/>
        </w:rPr>
        <w:pict>
          <v:shape id="_x0000_s1079" type="#_x0000_t32" style="position:absolute;left:0;text-align:left;margin-left:11.5pt;margin-top:71.95pt;width:239.55pt;height:54.8pt;z-index:1" o:connectortype="straight"/>
        </w:pict>
      </w:r>
      <w:r w:rsidR="00D71311">
        <w:pict>
          <v:shape id="_x0000_i1027" type="#_x0000_t75" style="width:472.8pt;height:141.45pt">
            <v:imagedata r:id="rId16" o:title=""/>
          </v:shape>
        </w:pict>
      </w:r>
    </w:p>
    <w:p w:rsidR="00F648C7" w:rsidRDefault="00F648C7" w:rsidP="00BD32A1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  <w:r>
        <w:t>a) Quels allèles doit posséder l’enfant 3 qui développe la maladie ? Expliquez votre réponse.</w:t>
      </w:r>
    </w:p>
    <w:p w:rsidR="00F648C7" w:rsidRDefault="00F648C7" w:rsidP="00BD32A1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  <w:r>
        <w:t>……………………</w:t>
      </w:r>
      <w:r w:rsidR="00D240BA">
        <w:t>…………………………………………………………………………………</w:t>
      </w:r>
    </w:p>
    <w:p w:rsidR="00F648C7" w:rsidRDefault="00F648C7" w:rsidP="00BD32A1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  <w:r>
        <w:t>……………………</w:t>
      </w:r>
      <w:r w:rsidR="00D240BA">
        <w:t>…………………………………………………………………………………</w:t>
      </w:r>
    </w:p>
    <w:p w:rsidR="00F648C7" w:rsidRDefault="00F648C7" w:rsidP="00BD32A1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  <w:r>
        <w:t>………………………………</w:t>
      </w:r>
      <w:r w:rsidR="00D240BA">
        <w:t>………………………………………………………………………</w:t>
      </w:r>
    </w:p>
    <w:p w:rsidR="00F648C7" w:rsidRDefault="00F648C7" w:rsidP="00BD32A1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  <w:jc w:val="left"/>
      </w:pPr>
      <w:r>
        <w:t>b) Quel(s) parent(s) lui a apporté cet (ces) allèle(s) ? ……………………</w:t>
      </w:r>
      <w:r w:rsidR="00BD32A1">
        <w:t>…………………………………………………………………………………</w:t>
      </w:r>
    </w:p>
    <w:p w:rsidR="00F648C7" w:rsidRDefault="00F648C7" w:rsidP="00BD32A1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  <w:r>
        <w:t>……………………</w:t>
      </w:r>
      <w:r w:rsidR="00BD32A1">
        <w:t>…………………………………………………………………………………</w:t>
      </w:r>
    </w:p>
    <w:p w:rsidR="00F648C7" w:rsidRDefault="00F648C7" w:rsidP="00BD32A1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  <w:r>
        <w:t>……………………</w:t>
      </w:r>
      <w:r w:rsidR="00BD32A1">
        <w:t>…………………………………………………………………………………</w:t>
      </w:r>
    </w:p>
    <w:p w:rsidR="00F648C7" w:rsidRDefault="00F648C7" w:rsidP="00BD32A1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  <w:r>
        <w:t>……………………</w:t>
      </w:r>
      <w:r w:rsidR="00BD32A1">
        <w:t>…………………………………………………………………………………</w:t>
      </w:r>
    </w:p>
    <w:p w:rsidR="00F648C7" w:rsidRDefault="00F648C7" w:rsidP="00BD32A1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  <w:r>
        <w:t>c) Quels peuvent être les allèles de chaque parent ?</w:t>
      </w:r>
    </w:p>
    <w:p w:rsidR="00F648C7" w:rsidRDefault="00F648C7" w:rsidP="00BD32A1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  <w:r>
        <w:t>……………………</w:t>
      </w:r>
      <w:r w:rsidR="00BD32A1">
        <w:t>…………………………………………………………………………………</w:t>
      </w:r>
    </w:p>
    <w:p w:rsidR="00F648C7" w:rsidRPr="00F648C7" w:rsidRDefault="00F648C7" w:rsidP="00BD32A1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  <w:r w:rsidRPr="00F648C7">
        <w:t>……………………</w:t>
      </w:r>
      <w:r w:rsidR="00BD32A1">
        <w:t>…………………………………………………………………………………</w:t>
      </w:r>
    </w:p>
    <w:p w:rsidR="00F648C7" w:rsidRPr="00F648C7" w:rsidRDefault="00F648C7" w:rsidP="00BD32A1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  <w:r w:rsidRPr="00F648C7">
        <w:t>……………………</w:t>
      </w:r>
      <w:r w:rsidR="00BD32A1">
        <w:t>…………………………………………………………………………………</w:t>
      </w:r>
    </w:p>
    <w:p w:rsidR="00F648C7" w:rsidRDefault="00F648C7" w:rsidP="00BD32A1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  <w:r>
        <w:t>d) Établissez un échiquier de croisement entre les deux parents.</w:t>
      </w:r>
    </w:p>
    <w:p w:rsidR="00F648C7" w:rsidRDefault="00F648C7" w:rsidP="00BD32A1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</w:p>
    <w:p w:rsidR="00F648C7" w:rsidRDefault="00F648C7" w:rsidP="00BD32A1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</w:p>
    <w:p w:rsidR="00F648C7" w:rsidRDefault="00F648C7" w:rsidP="00BD32A1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</w:p>
    <w:p w:rsidR="001709EF" w:rsidRDefault="001709EF" w:rsidP="00BD32A1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</w:p>
    <w:p w:rsidR="00F648C7" w:rsidRDefault="00F648C7" w:rsidP="00BD32A1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  <w:r>
        <w:lastRenderedPageBreak/>
        <w:t>e) Quels sont les allèles des enfants 4 et 5 non malades?</w:t>
      </w:r>
    </w:p>
    <w:p w:rsidR="00F648C7" w:rsidRDefault="00F648C7" w:rsidP="00BD32A1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  <w:r>
        <w:t>……………………</w:t>
      </w:r>
      <w:r w:rsidR="00BD32A1">
        <w:t>…………………………………………………………………………………</w:t>
      </w:r>
    </w:p>
    <w:p w:rsidR="00EC428F" w:rsidRDefault="00F648C7" w:rsidP="007D17AB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  <w:r>
        <w:t>……………………</w:t>
      </w:r>
      <w:r w:rsidR="00BD32A1">
        <w:t>…………………………………………………………………………………</w:t>
      </w:r>
    </w:p>
    <w:p w:rsidR="007D17AB" w:rsidRDefault="007D17AB" w:rsidP="007D17AB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</w:p>
    <w:p w:rsidR="00BD32A1" w:rsidRPr="00C305C6" w:rsidRDefault="00F2472D" w:rsidP="00F2472D">
      <w:pPr>
        <w:spacing w:after="120"/>
        <w:ind w:left="708"/>
        <w:rPr>
          <w:b/>
        </w:rPr>
      </w:pPr>
      <w:r>
        <w:rPr>
          <w:b/>
        </w:rPr>
        <w:t xml:space="preserve">8) </w:t>
      </w:r>
      <w:r w:rsidR="00C305C6" w:rsidRPr="00C305C6">
        <w:rPr>
          <w:b/>
        </w:rPr>
        <w:t>Exercice sérieux pas sérieux…</w:t>
      </w:r>
    </w:p>
    <w:p w:rsidR="00C305C6" w:rsidRDefault="00C305C6" w:rsidP="00C305C6">
      <w:pPr>
        <w:spacing w:after="120"/>
      </w:pPr>
      <w:r>
        <w:t xml:space="preserve">Un jour </w:t>
      </w:r>
      <w:proofErr w:type="spellStart"/>
      <w:r>
        <w:t>Riri</w:t>
      </w:r>
      <w:proofErr w:type="spellEnd"/>
      <w:r>
        <w:t xml:space="preserve"> observa que, contrairement à ses frères, </w:t>
      </w:r>
      <w:proofErr w:type="spellStart"/>
      <w:r>
        <w:t>FiFi</w:t>
      </w:r>
      <w:proofErr w:type="spellEnd"/>
      <w:r>
        <w:t xml:space="preserve"> et Loulou, il n'avait pas les doigts palmés.</w:t>
      </w:r>
    </w:p>
    <w:p w:rsidR="00C305C6" w:rsidRDefault="00C305C6" w:rsidP="00C305C6">
      <w:pPr>
        <w:spacing w:after="120"/>
      </w:pPr>
      <w:r>
        <w:t>Son père, Walt, et sa mère, Cendrillon, avaient eux aussi les doigts palmés.</w:t>
      </w:r>
    </w:p>
    <w:p w:rsidR="00C305C6" w:rsidRDefault="00C305C6" w:rsidP="00C305C6">
      <w:pPr>
        <w:spacing w:after="120"/>
      </w:pPr>
      <w:r>
        <w:t xml:space="preserve">Il alla trouver Géo </w:t>
      </w:r>
      <w:proofErr w:type="spellStart"/>
      <w:r>
        <w:t>Trouvetout</w:t>
      </w:r>
      <w:proofErr w:type="spellEnd"/>
      <w:r>
        <w:t xml:space="preserve"> lequel signala qu'avoir les doigts palmés était une affection héréditaire qu'on appelait la symphalangie.</w:t>
      </w:r>
    </w:p>
    <w:p w:rsidR="00C305C6" w:rsidRDefault="00C305C6" w:rsidP="00C305C6">
      <w:pPr>
        <w:spacing w:after="120"/>
      </w:pPr>
      <w:r>
        <w:t xml:space="preserve">1) Établir l'arbre de parenté de </w:t>
      </w:r>
      <w:proofErr w:type="spellStart"/>
      <w:r>
        <w:t>Riri</w:t>
      </w:r>
      <w:proofErr w:type="spellEnd"/>
      <w:r w:rsidR="00F2472D">
        <w:t xml:space="preserve"> </w:t>
      </w:r>
      <w:r>
        <w:t>:</w:t>
      </w:r>
    </w:p>
    <w:p w:rsidR="00C305C6" w:rsidRDefault="00C305C6" w:rsidP="00C305C6">
      <w:pPr>
        <w:spacing w:after="120"/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44"/>
      </w:tblGrid>
      <w:tr w:rsidR="001469A3" w:rsidTr="00BB5872">
        <w:trPr>
          <w:trHeight w:val="2811"/>
        </w:trPr>
        <w:tc>
          <w:tcPr>
            <w:tcW w:w="5244" w:type="dxa"/>
          </w:tcPr>
          <w:p w:rsidR="001469A3" w:rsidRDefault="001469A3" w:rsidP="00BB5872">
            <w:pPr>
              <w:spacing w:after="120"/>
            </w:pPr>
          </w:p>
        </w:tc>
      </w:tr>
    </w:tbl>
    <w:p w:rsidR="001469A3" w:rsidRDefault="001469A3" w:rsidP="00C305C6">
      <w:pPr>
        <w:spacing w:after="120"/>
      </w:pPr>
    </w:p>
    <w:p w:rsidR="001469A3" w:rsidRDefault="001469A3" w:rsidP="00C305C6">
      <w:pPr>
        <w:spacing w:after="120"/>
      </w:pPr>
      <w:r>
        <w:t>2) L'allèle responsable de la symphalangie est-il dominant ou récessif par rapport à l'allèle normal ? Pourquoi ?</w:t>
      </w:r>
    </w:p>
    <w:p w:rsidR="001469A3" w:rsidRDefault="001469A3" w:rsidP="001469A3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  <w:r>
        <w:t>………………………………………………………………………………………………………</w:t>
      </w:r>
    </w:p>
    <w:p w:rsidR="001469A3" w:rsidRDefault="001469A3" w:rsidP="001469A3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  <w:r>
        <w:t>………………………………………………………………………………………………………</w:t>
      </w:r>
    </w:p>
    <w:p w:rsidR="001469A3" w:rsidRDefault="001469A3" w:rsidP="001469A3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  <w:r>
        <w:t>………………………………………………………………………………………………………</w:t>
      </w:r>
    </w:p>
    <w:p w:rsidR="001469A3" w:rsidRDefault="001469A3" w:rsidP="001469A3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  <w:r>
        <w:t>………………………………………………………………………………………………………</w:t>
      </w:r>
    </w:p>
    <w:p w:rsidR="001469A3" w:rsidRDefault="001469A3" w:rsidP="00C305C6">
      <w:pPr>
        <w:spacing w:after="120"/>
      </w:pPr>
      <w:r>
        <w:t>3) En désignant pas S l'allèle responsable de la symphalangie et par n l'allèle normal, précisez les allèles de chaque membre de la famille.</w:t>
      </w:r>
    </w:p>
    <w:p w:rsidR="001469A3" w:rsidRDefault="001469A3" w:rsidP="001469A3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  <w:r>
        <w:t>………………………………………………………………………………………………………</w:t>
      </w:r>
    </w:p>
    <w:p w:rsidR="001469A3" w:rsidRDefault="001469A3" w:rsidP="001469A3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  <w:r>
        <w:t>………………………………………………………………………………………………………</w:t>
      </w:r>
    </w:p>
    <w:p w:rsidR="001469A3" w:rsidRDefault="001469A3" w:rsidP="001469A3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  <w:r>
        <w:t>………………………………………………………………………………………………………</w:t>
      </w:r>
    </w:p>
    <w:p w:rsidR="001469A3" w:rsidRDefault="001469A3" w:rsidP="001469A3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  <w:r>
        <w:t>………………………………………………………………………………………………………</w:t>
      </w:r>
    </w:p>
    <w:p w:rsidR="001469A3" w:rsidRDefault="001469A3" w:rsidP="00C305C6">
      <w:pPr>
        <w:spacing w:after="120"/>
      </w:pPr>
    </w:p>
    <w:p w:rsidR="001469A3" w:rsidRDefault="001469A3" w:rsidP="00C305C6">
      <w:pPr>
        <w:spacing w:after="120"/>
      </w:pPr>
    </w:p>
    <w:p w:rsidR="001469A3" w:rsidRDefault="001469A3" w:rsidP="00C305C6">
      <w:pPr>
        <w:spacing w:after="120"/>
      </w:pPr>
    </w:p>
    <w:p w:rsidR="001469A3" w:rsidRDefault="001469A3" w:rsidP="00C305C6">
      <w:pPr>
        <w:spacing w:after="120"/>
      </w:pPr>
    </w:p>
    <w:p w:rsidR="001469A3" w:rsidRDefault="001469A3" w:rsidP="00C305C6">
      <w:pPr>
        <w:spacing w:after="120"/>
      </w:pPr>
    </w:p>
    <w:p w:rsidR="001469A3" w:rsidRPr="001469A3" w:rsidRDefault="00F2472D" w:rsidP="00F2472D">
      <w:pPr>
        <w:spacing w:after="120"/>
        <w:ind w:left="708"/>
        <w:rPr>
          <w:b/>
        </w:rPr>
      </w:pPr>
      <w:r>
        <w:rPr>
          <w:b/>
        </w:rPr>
        <w:t xml:space="preserve">9) </w:t>
      </w:r>
      <w:r w:rsidR="001469A3" w:rsidRPr="001469A3">
        <w:rPr>
          <w:b/>
        </w:rPr>
        <w:t>Exercice pour experts :</w:t>
      </w:r>
    </w:p>
    <w:p w:rsidR="001469A3" w:rsidRDefault="001469A3" w:rsidP="00C305C6">
      <w:pPr>
        <w:spacing w:after="120"/>
      </w:pPr>
      <w:r>
        <w:t xml:space="preserve">La drosophile est une mouche. La couleur de l'œil est dirigée par un gène dont il existe deux allèles : </w:t>
      </w:r>
      <w:r w:rsidR="003D7F55">
        <w:t xml:space="preserve">l'un qui donne la couleur </w:t>
      </w:r>
      <w:r>
        <w:t>rouge</w:t>
      </w:r>
      <w:r w:rsidR="003D7F55">
        <w:t xml:space="preserve"> à l'œil et l'autre qui donne la couleur </w:t>
      </w:r>
      <w:r>
        <w:t>noir</w:t>
      </w:r>
      <w:r w:rsidR="003D7F55">
        <w:t>e</w:t>
      </w:r>
      <w:r>
        <w:t>.</w:t>
      </w:r>
      <w:r w:rsidR="003D7F55">
        <w:t xml:space="preserve"> On désignera ces 2 allèles par rouge ( R ) et noir ( n ).</w:t>
      </w:r>
    </w:p>
    <w:p w:rsidR="003D7F55" w:rsidRDefault="003D7F55" w:rsidP="00C305C6">
      <w:pPr>
        <w:spacing w:after="120"/>
      </w:pPr>
      <w:r>
        <w:t>On dispose d'une colonie de drosophiles à yeux rouges, homozygote (cela veut dire qu'elles ont toutes les deux allèles R), et d'une colonie de drosophile à yeux noirs, homozygotes (qui possèdent toutes les deux allèles n</w:t>
      </w:r>
      <w:r w:rsidR="0020454D">
        <w:t>)</w:t>
      </w:r>
      <w:r>
        <w:t>.</w:t>
      </w:r>
    </w:p>
    <w:p w:rsidR="003D7F55" w:rsidRDefault="003D7F55" w:rsidP="00C305C6">
      <w:pPr>
        <w:spacing w:after="120"/>
      </w:pPr>
      <w:r>
        <w:t>On croise les drosophiles aux yeux rouges avec les drosophiles aux yeux noirs. Toute la descendance (1232 mouches) a les yeux rouges.</w:t>
      </w:r>
    </w:p>
    <w:p w:rsidR="003D7F55" w:rsidRDefault="003D7F55" w:rsidP="00C305C6">
      <w:pPr>
        <w:spacing w:after="120"/>
      </w:pPr>
      <w:r>
        <w:t>Qu'en déduisez-vous quant à la dominance et la récessivité de ces deux allèles ?</w:t>
      </w:r>
    </w:p>
    <w:p w:rsidR="003D7F55" w:rsidRDefault="003D7F55" w:rsidP="003D7F55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  <w:r>
        <w:t>………………………………………………………………………………………………………</w:t>
      </w:r>
    </w:p>
    <w:p w:rsidR="003D7F55" w:rsidRDefault="003D7F55" w:rsidP="003D7F55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  <w:r>
        <w:t>………………………………………………………………………………………………………</w:t>
      </w:r>
    </w:p>
    <w:p w:rsidR="003D7F55" w:rsidRDefault="003D7F55" w:rsidP="003D7F55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  <w:r>
        <w:t>………………………………………………………………………………………………………</w:t>
      </w:r>
    </w:p>
    <w:p w:rsidR="003D7F55" w:rsidRDefault="003D7F55" w:rsidP="00C305C6">
      <w:pPr>
        <w:spacing w:after="120"/>
      </w:pPr>
      <w:r>
        <w:t>Justifiez votre réponse en construisant un échiquier de croisement entre les drosophiles rouges et les drosophiles noires :</w:t>
      </w:r>
    </w:p>
    <w:p w:rsidR="003D7F55" w:rsidRDefault="003D7F55" w:rsidP="00C305C6">
      <w:pPr>
        <w:spacing w:after="120"/>
      </w:pPr>
    </w:p>
    <w:p w:rsidR="003D7F55" w:rsidRDefault="003D7F55" w:rsidP="00C305C6">
      <w:pPr>
        <w:spacing w:after="120"/>
      </w:pPr>
    </w:p>
    <w:p w:rsidR="003D7F55" w:rsidRDefault="003D7F55" w:rsidP="00C305C6">
      <w:pPr>
        <w:spacing w:after="120"/>
      </w:pPr>
    </w:p>
    <w:p w:rsidR="003D7F55" w:rsidRDefault="003D7F55" w:rsidP="00C305C6">
      <w:pPr>
        <w:spacing w:after="120"/>
      </w:pPr>
    </w:p>
    <w:p w:rsidR="003D7F55" w:rsidRDefault="003D7F55" w:rsidP="00C305C6">
      <w:pPr>
        <w:spacing w:after="120"/>
      </w:pPr>
    </w:p>
    <w:p w:rsidR="003D7F55" w:rsidRDefault="003D7F55" w:rsidP="00C305C6">
      <w:pPr>
        <w:spacing w:after="120"/>
      </w:pPr>
      <w:r>
        <w:t>On croise maintenant les descendants entre eux.</w:t>
      </w:r>
    </w:p>
    <w:p w:rsidR="003D7F55" w:rsidRDefault="003D7F55" w:rsidP="00C305C6">
      <w:pPr>
        <w:spacing w:after="120"/>
      </w:pPr>
      <w:r>
        <w:t>Construisez un échiquier de croisement et signalez quelle sera la couleur des yeux des drosophiles, ainsi que les pourcentages…</w:t>
      </w:r>
    </w:p>
    <w:p w:rsidR="001469A3" w:rsidRDefault="001469A3" w:rsidP="00C305C6">
      <w:pPr>
        <w:spacing w:after="120"/>
      </w:pPr>
    </w:p>
    <w:p w:rsidR="001521CD" w:rsidRDefault="001521CD" w:rsidP="00C305C6">
      <w:pPr>
        <w:spacing w:after="120"/>
      </w:pPr>
    </w:p>
    <w:p w:rsidR="001521CD" w:rsidRDefault="001521CD" w:rsidP="00C305C6">
      <w:pPr>
        <w:spacing w:after="120"/>
      </w:pPr>
    </w:p>
    <w:p w:rsidR="001521CD" w:rsidRDefault="001521CD" w:rsidP="00C305C6">
      <w:pPr>
        <w:spacing w:after="120"/>
      </w:pPr>
    </w:p>
    <w:p w:rsidR="001521CD" w:rsidRDefault="001521CD" w:rsidP="00C305C6">
      <w:pPr>
        <w:spacing w:after="120"/>
      </w:pPr>
    </w:p>
    <w:p w:rsidR="001521CD" w:rsidRDefault="001521CD" w:rsidP="00C305C6">
      <w:pPr>
        <w:spacing w:after="120"/>
      </w:pPr>
    </w:p>
    <w:p w:rsidR="001521CD" w:rsidRPr="001521CD" w:rsidRDefault="00F2472D" w:rsidP="00F2472D">
      <w:pPr>
        <w:spacing w:after="120"/>
        <w:ind w:left="708"/>
        <w:rPr>
          <w:b/>
        </w:rPr>
      </w:pPr>
      <w:r>
        <w:rPr>
          <w:b/>
        </w:rPr>
        <w:t xml:space="preserve">10) </w:t>
      </w:r>
      <w:r w:rsidR="001521CD">
        <w:rPr>
          <w:b/>
        </w:rPr>
        <w:t>Le dernier exo : celui qui tue…</w:t>
      </w:r>
    </w:p>
    <w:p w:rsidR="001521CD" w:rsidRDefault="001521CD" w:rsidP="00C305C6">
      <w:pPr>
        <w:spacing w:after="120"/>
      </w:pPr>
      <w:r>
        <w:t>Nous avons tous les mêmes gènes et pourtant nous sommes tous différents. Cela est du au brassage des chromosomes lors de la fabrication des cellules sexuelles. Expliquez…</w:t>
      </w:r>
    </w:p>
    <w:p w:rsidR="001521CD" w:rsidRDefault="001521CD" w:rsidP="001521CD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  <w:r>
        <w:t>………………………………………………………………………………………………………</w:t>
      </w:r>
    </w:p>
    <w:p w:rsidR="001521CD" w:rsidRDefault="001521CD" w:rsidP="001521CD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  <w:r>
        <w:t>………………………………………………………………………………………………………</w:t>
      </w:r>
    </w:p>
    <w:p w:rsidR="001521CD" w:rsidRDefault="001521CD" w:rsidP="001521CD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  <w:r>
        <w:t>………………………………………………………………………………………………………</w:t>
      </w:r>
    </w:p>
    <w:p w:rsidR="001521CD" w:rsidRDefault="001521CD" w:rsidP="001521CD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  <w:r>
        <w:t>………………………………………………………………………………………………………</w:t>
      </w:r>
    </w:p>
    <w:p w:rsidR="001521CD" w:rsidRDefault="001521CD" w:rsidP="001521CD">
      <w:pPr>
        <w:pStyle w:val="En-tte"/>
        <w:tabs>
          <w:tab w:val="clear" w:pos="4536"/>
          <w:tab w:val="clear" w:pos="9072"/>
        </w:tabs>
        <w:spacing w:before="100" w:beforeAutospacing="1" w:after="100" w:afterAutospacing="1"/>
      </w:pPr>
      <w:r>
        <w:t>(tournez la page si besoin)</w:t>
      </w:r>
    </w:p>
    <w:sectPr w:rsidR="001521CD" w:rsidSect="001709EF">
      <w:type w:val="continuous"/>
      <w:pgSz w:w="11907" w:h="16840" w:code="9"/>
      <w:pgMar w:top="1134" w:right="850" w:bottom="709" w:left="1080" w:header="567" w:footer="567" w:gutter="284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3DC6" w:rsidRDefault="00703DC6">
      <w:r>
        <w:separator/>
      </w:r>
    </w:p>
  </w:endnote>
  <w:endnote w:type="continuationSeparator" w:id="0">
    <w:p w:rsidR="00703DC6" w:rsidRDefault="00703D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3DC6" w:rsidRDefault="00703DC6">
      <w:r>
        <w:separator/>
      </w:r>
    </w:p>
  </w:footnote>
  <w:footnote w:type="continuationSeparator" w:id="0">
    <w:p w:rsidR="00703DC6" w:rsidRDefault="00703D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9EF" w:rsidRDefault="001709EF">
    <w:pPr>
      <w:jc w:val="right"/>
      <w:rPr>
        <w:lang w:val="de-DE"/>
      </w:rPr>
    </w:pPr>
    <w:fldSimple w:instr=" FILENAME  \* MERGEFORMAT ">
      <w:r w:rsidR="0073620F" w:rsidRPr="0073620F">
        <w:rPr>
          <w:i/>
          <w:noProof/>
          <w:lang w:val="de-DE"/>
        </w:rPr>
        <w:t>3e_cntbio_2013_11_12.docx</w:t>
      </w:r>
    </w:fldSimple>
    <w:r>
      <w:rPr>
        <w:i/>
        <w:lang w:val="de-DE"/>
      </w:rPr>
      <w:t xml:space="preserve"> </w:t>
    </w:r>
    <w:r>
      <w:rPr>
        <w:rStyle w:val="Numrodepage"/>
      </w:rPr>
      <w:fldChar w:fldCharType="begin"/>
    </w:r>
    <w:r>
      <w:rPr>
        <w:rStyle w:val="Numrodepage"/>
        <w:lang w:val="de-DE"/>
      </w:rPr>
      <w:instrText xml:space="preserve"> PAGE </w:instrText>
    </w:r>
    <w:r>
      <w:rPr>
        <w:rStyle w:val="Numrodepage"/>
      </w:rPr>
      <w:fldChar w:fldCharType="separate"/>
    </w:r>
    <w:r w:rsidR="0073620F">
      <w:rPr>
        <w:rStyle w:val="Numrodepage"/>
        <w:noProof/>
        <w:lang w:val="de-DE"/>
      </w:rPr>
      <w:t>3</w:t>
    </w:r>
    <w:r>
      <w:rPr>
        <w:rStyle w:val="Numrodepage"/>
      </w:rPr>
      <w:fldChar w:fldCharType="end"/>
    </w:r>
    <w:r>
      <w:rPr>
        <w:i/>
        <w:lang w:val="de-DE"/>
      </w:rPr>
      <w:t>/</w:t>
    </w:r>
    <w:r>
      <w:rPr>
        <w:rStyle w:val="Numrodepage"/>
      </w:rPr>
      <w:fldChar w:fldCharType="begin"/>
    </w:r>
    <w:r>
      <w:rPr>
        <w:rStyle w:val="Numrodepage"/>
        <w:lang w:val="de-DE"/>
      </w:rPr>
      <w:instrText xml:space="preserve"> NUMPAGES </w:instrText>
    </w:r>
    <w:r>
      <w:rPr>
        <w:rStyle w:val="Numrodepage"/>
      </w:rPr>
      <w:fldChar w:fldCharType="separate"/>
    </w:r>
    <w:r w:rsidR="0073620F">
      <w:rPr>
        <w:rStyle w:val="Numrodepage"/>
        <w:noProof/>
        <w:lang w:val="de-DE"/>
      </w:rPr>
      <w:t>8</w:t>
    </w:r>
    <w:r>
      <w:rPr>
        <w:rStyle w:val="Numrodepage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09EF" w:rsidRPr="002F2457" w:rsidRDefault="001709EF" w:rsidP="002F2457">
    <w:pPr>
      <w:jc w:val="right"/>
      <w:rPr>
        <w:i/>
        <w:sz w:val="20"/>
        <w:lang w:val="de-DE"/>
      </w:rPr>
    </w:pPr>
    <w:fldSimple w:instr=" FILENAME  \* MERGEFORMAT ">
      <w:r w:rsidR="0073620F" w:rsidRPr="0073620F">
        <w:rPr>
          <w:i/>
          <w:noProof/>
          <w:sz w:val="20"/>
          <w:lang w:val="de-DE"/>
        </w:rPr>
        <w:t>3e_cntbio_2013_11_12.docx</w:t>
      </w:r>
    </w:fldSimple>
    <w:r>
      <w:rPr>
        <w:i/>
        <w:sz w:val="20"/>
        <w:lang w:val="de-DE"/>
      </w:rPr>
      <w:t xml:space="preserve"> </w:t>
    </w:r>
    <w:r>
      <w:rPr>
        <w:i/>
        <w:sz w:val="20"/>
      </w:rPr>
      <w:fldChar w:fldCharType="begin"/>
    </w:r>
    <w:r>
      <w:rPr>
        <w:i/>
        <w:sz w:val="20"/>
        <w:lang w:val="de-DE"/>
      </w:rPr>
      <w:instrText xml:space="preserve"> PAGE </w:instrText>
    </w:r>
    <w:r>
      <w:rPr>
        <w:i/>
        <w:sz w:val="20"/>
      </w:rPr>
      <w:fldChar w:fldCharType="separate"/>
    </w:r>
    <w:r w:rsidR="00CF798E">
      <w:rPr>
        <w:i/>
        <w:noProof/>
        <w:sz w:val="20"/>
        <w:lang w:val="de-DE"/>
      </w:rPr>
      <w:t>7</w:t>
    </w:r>
    <w:r>
      <w:rPr>
        <w:i/>
        <w:sz w:val="20"/>
      </w:rPr>
      <w:fldChar w:fldCharType="end"/>
    </w:r>
    <w:r>
      <w:rPr>
        <w:i/>
        <w:sz w:val="20"/>
        <w:lang w:val="de-DE"/>
      </w:rPr>
      <w:t>/</w:t>
    </w:r>
    <w:fldSimple w:instr=" NUMPAGES  \* MERGEFORMAT ">
      <w:r w:rsidR="00CF798E" w:rsidRPr="00CF798E">
        <w:rPr>
          <w:i/>
          <w:noProof/>
          <w:sz w:val="20"/>
          <w:lang w:val="de-DE"/>
        </w:rPr>
        <w:t>8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9462A"/>
    <w:multiLevelType w:val="singleLevel"/>
    <w:tmpl w:val="98E052EC"/>
    <w:lvl w:ilvl="0">
      <w:start w:val="2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">
    <w:nsid w:val="08556845"/>
    <w:multiLevelType w:val="hybridMultilevel"/>
    <w:tmpl w:val="C180BCC0"/>
    <w:lvl w:ilvl="0" w:tplc="A552BB9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E2306D"/>
    <w:multiLevelType w:val="singleLevel"/>
    <w:tmpl w:val="FBBACE9C"/>
    <w:lvl w:ilvl="0">
      <w:start w:val="5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21D468A7"/>
    <w:multiLevelType w:val="hybridMultilevel"/>
    <w:tmpl w:val="4C4C631E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22717B74"/>
    <w:multiLevelType w:val="hybridMultilevel"/>
    <w:tmpl w:val="AABC90B8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0C1B4F"/>
    <w:multiLevelType w:val="singleLevel"/>
    <w:tmpl w:val="98E052EC"/>
    <w:lvl w:ilvl="0">
      <w:start w:val="7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6">
    <w:nsid w:val="24E51FBA"/>
    <w:multiLevelType w:val="singleLevel"/>
    <w:tmpl w:val="906E5784"/>
    <w:lvl w:ilvl="0">
      <w:start w:val="3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7">
    <w:nsid w:val="26D451BD"/>
    <w:multiLevelType w:val="hybridMultilevel"/>
    <w:tmpl w:val="F1BA035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7CA3440"/>
    <w:multiLevelType w:val="hybridMultilevel"/>
    <w:tmpl w:val="C4A230C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0E203AF"/>
    <w:multiLevelType w:val="singleLevel"/>
    <w:tmpl w:val="40EAB9E0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0">
    <w:nsid w:val="31327E7E"/>
    <w:multiLevelType w:val="singleLevel"/>
    <w:tmpl w:val="98E052EC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1">
    <w:nsid w:val="42EF03A4"/>
    <w:multiLevelType w:val="singleLevel"/>
    <w:tmpl w:val="98E052EC"/>
    <w:lvl w:ilvl="0">
      <w:start w:val="5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2">
    <w:nsid w:val="48F2423F"/>
    <w:multiLevelType w:val="hybridMultilevel"/>
    <w:tmpl w:val="59E664AC"/>
    <w:lvl w:ilvl="0" w:tplc="E0AC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D2714E"/>
    <w:multiLevelType w:val="singleLevel"/>
    <w:tmpl w:val="367EF770"/>
    <w:lvl w:ilvl="0">
      <w:start w:val="2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4">
    <w:nsid w:val="53F77A7B"/>
    <w:multiLevelType w:val="singleLevel"/>
    <w:tmpl w:val="98E052EC"/>
    <w:lvl w:ilvl="0">
      <w:start w:val="6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5">
    <w:nsid w:val="60600221"/>
    <w:multiLevelType w:val="singleLevel"/>
    <w:tmpl w:val="ABE600EC"/>
    <w:lvl w:ilvl="0">
      <w:start w:val="4"/>
      <w:numFmt w:val="decimal"/>
      <w:lvlText w:val="%1) "/>
      <w:lvlJc w:val="left"/>
      <w:pPr>
        <w:tabs>
          <w:tab w:val="num" w:pos="360"/>
        </w:tabs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6">
    <w:nsid w:val="6C4B58EA"/>
    <w:multiLevelType w:val="singleLevel"/>
    <w:tmpl w:val="98E052EC"/>
    <w:lvl w:ilvl="0">
      <w:start w:val="5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7">
    <w:nsid w:val="6C8F7649"/>
    <w:multiLevelType w:val="singleLevel"/>
    <w:tmpl w:val="98E052EC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8">
    <w:nsid w:val="6FAB41C3"/>
    <w:multiLevelType w:val="singleLevel"/>
    <w:tmpl w:val="372853E0"/>
    <w:lvl w:ilvl="0">
      <w:start w:val="5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9">
    <w:nsid w:val="71C67BD4"/>
    <w:multiLevelType w:val="singleLevel"/>
    <w:tmpl w:val="98E052EC"/>
    <w:lvl w:ilvl="0">
      <w:start w:val="3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0">
    <w:nsid w:val="74CB6F73"/>
    <w:multiLevelType w:val="hybridMultilevel"/>
    <w:tmpl w:val="AB72AB22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B9429ED"/>
    <w:multiLevelType w:val="singleLevel"/>
    <w:tmpl w:val="3C3E8FE0"/>
    <w:lvl w:ilvl="0">
      <w:start w:val="7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num w:numId="1">
    <w:abstractNumId w:val="17"/>
  </w:num>
  <w:num w:numId="2">
    <w:abstractNumId w:val="10"/>
  </w:num>
  <w:num w:numId="3">
    <w:abstractNumId w:val="0"/>
  </w:num>
  <w:num w:numId="4">
    <w:abstractNumId w:val="19"/>
  </w:num>
  <w:num w:numId="5">
    <w:abstractNumId w:val="11"/>
  </w:num>
  <w:num w:numId="6">
    <w:abstractNumId w:val="16"/>
  </w:num>
  <w:num w:numId="7">
    <w:abstractNumId w:val="14"/>
  </w:num>
  <w:num w:numId="8">
    <w:abstractNumId w:val="5"/>
  </w:num>
  <w:num w:numId="9">
    <w:abstractNumId w:val="15"/>
  </w:num>
  <w:num w:numId="10">
    <w:abstractNumId w:val="9"/>
  </w:num>
  <w:num w:numId="11">
    <w:abstractNumId w:val="13"/>
  </w:num>
  <w:num w:numId="12">
    <w:abstractNumId w:val="6"/>
  </w:num>
  <w:num w:numId="13">
    <w:abstractNumId w:val="18"/>
  </w:num>
  <w:num w:numId="14">
    <w:abstractNumId w:val="21"/>
  </w:num>
  <w:num w:numId="15">
    <w:abstractNumId w:val="2"/>
  </w:num>
  <w:num w:numId="16">
    <w:abstractNumId w:val="3"/>
  </w:num>
  <w:num w:numId="17">
    <w:abstractNumId w:val="4"/>
  </w:num>
  <w:num w:numId="18">
    <w:abstractNumId w:val="12"/>
  </w:num>
  <w:num w:numId="19">
    <w:abstractNumId w:val="20"/>
  </w:num>
  <w:num w:numId="20">
    <w:abstractNumId w:val="8"/>
  </w:num>
  <w:num w:numId="21">
    <w:abstractNumId w:val="1"/>
  </w:num>
  <w:num w:numId="2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/>
  <w:attachedTemplate r:id="rId1"/>
  <w:doNotTrackMoves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2A7D"/>
    <w:rsid w:val="00072D21"/>
    <w:rsid w:val="0011042B"/>
    <w:rsid w:val="001443CF"/>
    <w:rsid w:val="001469A3"/>
    <w:rsid w:val="00146BA9"/>
    <w:rsid w:val="00151D72"/>
    <w:rsid w:val="001521CD"/>
    <w:rsid w:val="001709EF"/>
    <w:rsid w:val="00195026"/>
    <w:rsid w:val="001B59B6"/>
    <w:rsid w:val="0020454D"/>
    <w:rsid w:val="00236A1E"/>
    <w:rsid w:val="00236A55"/>
    <w:rsid w:val="00240FA9"/>
    <w:rsid w:val="00260966"/>
    <w:rsid w:val="002743AE"/>
    <w:rsid w:val="002F2457"/>
    <w:rsid w:val="003214E9"/>
    <w:rsid w:val="003808F3"/>
    <w:rsid w:val="003A2AA7"/>
    <w:rsid w:val="003D7F55"/>
    <w:rsid w:val="003E22FD"/>
    <w:rsid w:val="00482F49"/>
    <w:rsid w:val="004D74ED"/>
    <w:rsid w:val="00540039"/>
    <w:rsid w:val="005C1424"/>
    <w:rsid w:val="005C391C"/>
    <w:rsid w:val="00620D85"/>
    <w:rsid w:val="006802E3"/>
    <w:rsid w:val="00684C5A"/>
    <w:rsid w:val="0069058B"/>
    <w:rsid w:val="00691FEA"/>
    <w:rsid w:val="006A50A7"/>
    <w:rsid w:val="006E174A"/>
    <w:rsid w:val="00703DC6"/>
    <w:rsid w:val="0070598E"/>
    <w:rsid w:val="0073620F"/>
    <w:rsid w:val="00772ED4"/>
    <w:rsid w:val="007D0792"/>
    <w:rsid w:val="007D17AB"/>
    <w:rsid w:val="00833DF6"/>
    <w:rsid w:val="00836015"/>
    <w:rsid w:val="00954421"/>
    <w:rsid w:val="009716C9"/>
    <w:rsid w:val="009B77A7"/>
    <w:rsid w:val="009C3180"/>
    <w:rsid w:val="00B127D3"/>
    <w:rsid w:val="00B54DDD"/>
    <w:rsid w:val="00B71E45"/>
    <w:rsid w:val="00BB5872"/>
    <w:rsid w:val="00BD32A1"/>
    <w:rsid w:val="00C305C6"/>
    <w:rsid w:val="00CF798E"/>
    <w:rsid w:val="00D240BA"/>
    <w:rsid w:val="00D71311"/>
    <w:rsid w:val="00E06A83"/>
    <w:rsid w:val="00E73B4F"/>
    <w:rsid w:val="00E92A7D"/>
    <w:rsid w:val="00EB100C"/>
    <w:rsid w:val="00EC428F"/>
    <w:rsid w:val="00EC5825"/>
    <w:rsid w:val="00EF584B"/>
    <w:rsid w:val="00EF5A65"/>
    <w:rsid w:val="00F2472D"/>
    <w:rsid w:val="00F5281A"/>
    <w:rsid w:val="00F648C7"/>
    <w:rsid w:val="00F76DD5"/>
    <w:rsid w:val="00FA1727"/>
    <w:rsid w:val="00FE5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  <o:rules v:ext="edit">
        <o:r id="V:Rule4" type="connector" idref="#_x0000_s1079"/>
        <o:r id="V:Rule5" type="connector" idref="#_x0000_s1080"/>
        <o:r id="V:Rule8" type="connector" idref="#_x0000_s1085"/>
        <o:r id="V:Rule10" type="connector" idref="#_x0000_s10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A83"/>
    <w:pPr>
      <w:jc w:val="both"/>
    </w:pPr>
    <w:rPr>
      <w:sz w:val="24"/>
    </w:rPr>
  </w:style>
  <w:style w:type="paragraph" w:styleId="Titre1">
    <w:name w:val="heading 1"/>
    <w:basedOn w:val="Normal"/>
    <w:next w:val="Normal"/>
    <w:qFormat/>
    <w:rsid w:val="006A50A7"/>
    <w:pPr>
      <w:keepNext/>
      <w:spacing w:before="240" w:after="60"/>
      <w:outlineLvl w:val="0"/>
    </w:pPr>
    <w:rPr>
      <w:b/>
      <w:kern w:val="28"/>
      <w:sz w:val="28"/>
      <w:u w:val="single"/>
    </w:rPr>
  </w:style>
  <w:style w:type="paragraph" w:styleId="Titre2">
    <w:name w:val="heading 2"/>
    <w:basedOn w:val="Normal"/>
    <w:next w:val="Normal"/>
    <w:qFormat/>
    <w:rsid w:val="006A50A7"/>
    <w:pPr>
      <w:keepNext/>
      <w:spacing w:before="120" w:after="60"/>
      <w:outlineLvl w:val="1"/>
    </w:pPr>
    <w:rPr>
      <w:b/>
      <w:u w:val="single"/>
    </w:rPr>
  </w:style>
  <w:style w:type="paragraph" w:styleId="Titre3">
    <w:name w:val="heading 3"/>
    <w:basedOn w:val="Normal"/>
    <w:next w:val="Normal"/>
    <w:qFormat/>
    <w:rsid w:val="006A50A7"/>
    <w:pPr>
      <w:keepNext/>
      <w:spacing w:before="120" w:after="60"/>
      <w:outlineLvl w:val="2"/>
    </w:pPr>
    <w:rPr>
      <w:u w:val="single"/>
    </w:rPr>
  </w:style>
  <w:style w:type="paragraph" w:styleId="Titre4">
    <w:name w:val="heading 4"/>
    <w:basedOn w:val="Normal"/>
    <w:next w:val="Normal"/>
    <w:qFormat/>
    <w:rsid w:val="006A50A7"/>
    <w:pPr>
      <w:keepNext/>
      <w:spacing w:before="60" w:after="60"/>
      <w:outlineLvl w:val="3"/>
    </w:pPr>
    <w:rPr>
      <w:u w:val="dotted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648C7"/>
    <w:pPr>
      <w:spacing w:before="240" w:after="60"/>
      <w:outlineLvl w:val="7"/>
    </w:pPr>
    <w:rPr>
      <w:rFonts w:ascii="Calibri" w:hAnsi="Calibri"/>
      <w:i/>
      <w:iCs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rig">
    <w:name w:val="corrigé"/>
    <w:basedOn w:val="Normal"/>
    <w:rsid w:val="006A50A7"/>
    <w:pPr>
      <w:shd w:val="pct10" w:color="auto" w:fill="auto"/>
      <w:ind w:left="851" w:right="1134"/>
    </w:pPr>
    <w:rPr>
      <w:i/>
      <w:vanish/>
    </w:rPr>
  </w:style>
  <w:style w:type="paragraph" w:styleId="En-tte">
    <w:name w:val="header"/>
    <w:basedOn w:val="Normal"/>
    <w:semiHidden/>
    <w:rsid w:val="006A50A7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6A50A7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semiHidden/>
    <w:rsid w:val="006A50A7"/>
    <w:pPr>
      <w:ind w:left="284"/>
    </w:pPr>
  </w:style>
  <w:style w:type="paragraph" w:styleId="Corpsdetexte2">
    <w:name w:val="Body Text 2"/>
    <w:basedOn w:val="Normal"/>
    <w:semiHidden/>
    <w:rsid w:val="006A50A7"/>
    <w:pPr>
      <w:overflowPunct w:val="0"/>
      <w:autoSpaceDE w:val="0"/>
      <w:autoSpaceDN w:val="0"/>
      <w:adjustRightInd w:val="0"/>
      <w:spacing w:before="100" w:beforeAutospacing="1" w:after="100" w:afterAutospacing="1"/>
      <w:textAlignment w:val="baseline"/>
    </w:pPr>
    <w:rPr>
      <w:i/>
    </w:rPr>
  </w:style>
  <w:style w:type="paragraph" w:styleId="Corpsdetexte">
    <w:name w:val="Body Text"/>
    <w:basedOn w:val="Normal"/>
    <w:semiHidden/>
    <w:rsid w:val="006A50A7"/>
    <w:pPr>
      <w:spacing w:before="100" w:beforeAutospacing="1" w:after="100" w:afterAutospacing="1"/>
      <w:jc w:val="left"/>
    </w:pPr>
  </w:style>
  <w:style w:type="paragraph" w:customStyle="1" w:styleId="Texte">
    <w:name w:val="Texte"/>
    <w:basedOn w:val="Normal"/>
    <w:rsid w:val="009C3180"/>
    <w:pPr>
      <w:spacing w:after="12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743A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43A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104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8Car">
    <w:name w:val="Titre 8 Car"/>
    <w:basedOn w:val="Policepardfaut"/>
    <w:link w:val="Titre8"/>
    <w:uiPriority w:val="9"/>
    <w:semiHidden/>
    <w:rsid w:val="00F648C7"/>
    <w:rPr>
      <w:rFonts w:ascii="Calibri" w:eastAsia="Times New Roman" w:hAnsi="Calibri" w:cs="Times New Roman"/>
      <w:i/>
      <w:iCs/>
      <w:sz w:val="24"/>
      <w:szCs w:val="24"/>
    </w:rPr>
  </w:style>
  <w:style w:type="character" w:styleId="Numrodepage">
    <w:name w:val="page number"/>
    <w:basedOn w:val="Policepardfaut"/>
    <w:semiHidden/>
    <w:rsid w:val="007D17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Feuille_Microsoft_Office_Excel_97-20031.xls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TRANSIT\MODELES\WORD6\QUESTION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E730E-5326-4D29-B83D-23AE3AD12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QUESTION.DOT</Template>
  <TotalTime>4</TotalTime>
  <Pages>1</Pages>
  <Words>942</Words>
  <Characters>5186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Classe de 3ème  -  DST  DE  BIOLOGIE  -  durée  :  50 mn</vt:lpstr>
    </vt:vector>
  </TitlesOfParts>
  <Company>Hewlett-Packard Company</Company>
  <LinksUpToDate>false</LinksUpToDate>
  <CharactersWithSpaces>6116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Classe de 3ème  -  DST  DE  BIOLOGIE  -  durée  :  50 mn</dc:title>
  <dc:creator>Francis Albéric  SIBILLE</dc:creator>
  <cp:lastModifiedBy>FAS</cp:lastModifiedBy>
  <cp:revision>4</cp:revision>
  <cp:lastPrinted>2013-11-05T19:27:00Z</cp:lastPrinted>
  <dcterms:created xsi:type="dcterms:W3CDTF">2013-11-05T19:26:00Z</dcterms:created>
  <dcterms:modified xsi:type="dcterms:W3CDTF">2013-11-05T19:30:00Z</dcterms:modified>
</cp:coreProperties>
</file>